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C30F0" w14:textId="77777777" w:rsidR="00DC5265" w:rsidRPr="001E1E13" w:rsidRDefault="0058197F" w:rsidP="00DC5265">
      <w:pPr>
        <w:jc w:val="center"/>
        <w:rPr>
          <w:rFonts w:ascii="TH SarabunIT๙" w:hAnsi="TH SarabunIT๙" w:cs="TH SarabunIT๙"/>
          <w:b/>
          <w:bCs/>
        </w:rPr>
      </w:pPr>
      <w:r w:rsidRPr="001E1E13">
        <w:rPr>
          <w:rFonts w:ascii="TH SarabunIT๙" w:hAnsi="TH SarabunIT๙" w:cs="TH SarabunIT๙"/>
        </w:rPr>
        <w:object w:dxaOrig="1870" w:dyaOrig="2068" w14:anchorId="0E8C0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102pt" o:ole="" fillcolor="window">
            <v:imagedata r:id="rId6" o:title=""/>
          </v:shape>
          <o:OLEObject Type="Embed" ProgID="MSDraw" ShapeID="_x0000_i1025" DrawAspect="Content" ObjectID="_1775558274" r:id="rId7">
            <o:FieldCodes>\* MERGEFORMAT</o:FieldCodes>
          </o:OLEObject>
        </w:object>
      </w:r>
    </w:p>
    <w:p w14:paraId="41FC4674" w14:textId="45C6B980" w:rsidR="00B91B97" w:rsidRDefault="001E1E13" w:rsidP="00DC526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ประกาศสำนักงานตำรวจแห่งชาติ</w:t>
      </w:r>
    </w:p>
    <w:p w14:paraId="3AE8628A" w14:textId="37FFE74C" w:rsidR="001E1E13" w:rsidRPr="001E1E13" w:rsidRDefault="001E1E13" w:rsidP="00DC5265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เรื่อง ประกาศผู้ชนะการเสนอราคา เช่าเครื่องถ่ายเอกสาร โดยวิธีเฉพาะเจาะจง</w:t>
      </w:r>
    </w:p>
    <w:p w14:paraId="062795D4" w14:textId="77777777" w:rsidR="00DC5265" w:rsidRPr="001E1E13" w:rsidRDefault="00DC5265" w:rsidP="00DC5265">
      <w:pPr>
        <w:jc w:val="center"/>
        <w:rPr>
          <w:rFonts w:ascii="TH SarabunIT๙" w:hAnsi="TH SarabunIT๙" w:cs="TH SarabunIT๙"/>
        </w:rPr>
      </w:pPr>
      <w:r w:rsidRPr="001E1E13">
        <w:rPr>
          <w:rFonts w:ascii="TH SarabunIT๙" w:hAnsi="TH SarabunIT๙" w:cs="TH SarabunIT๙"/>
        </w:rPr>
        <w:t>*******</w:t>
      </w:r>
      <w:r w:rsidRPr="001E1E13">
        <w:rPr>
          <w:rFonts w:ascii="TH SarabunIT๙" w:hAnsi="TH SarabunIT๙" w:cs="TH SarabunIT๙"/>
          <w:cs/>
        </w:rPr>
        <w:t>******************</w:t>
      </w:r>
      <w:r w:rsidRPr="001E1E13">
        <w:rPr>
          <w:rFonts w:ascii="TH SarabunIT๙" w:hAnsi="TH SarabunIT๙" w:cs="TH SarabunIT๙"/>
        </w:rPr>
        <w:t>*********</w:t>
      </w:r>
    </w:p>
    <w:p w14:paraId="721E7897" w14:textId="20676E16" w:rsidR="00C675EE" w:rsidRDefault="00DC5265" w:rsidP="001E1E13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="00D84EF1" w:rsidRPr="001E1E13">
        <w:rPr>
          <w:rFonts w:ascii="TH SarabunIT๙" w:hAnsi="TH SarabunIT๙" w:cs="TH SarabunIT๙"/>
          <w:sz w:val="32"/>
          <w:szCs w:val="32"/>
          <w:cs/>
        </w:rPr>
        <w:t>ตาม</w:t>
      </w:r>
      <w:r w:rsidR="001E1E13">
        <w:rPr>
          <w:rFonts w:ascii="TH SarabunIT๙" w:hAnsi="TH SarabunIT๙" w:cs="TH SarabunIT๙" w:hint="cs"/>
          <w:sz w:val="32"/>
          <w:szCs w:val="32"/>
          <w:cs/>
        </w:rPr>
        <w:t>ที่ สำนักงานตำรวจแห่งชาติ</w:t>
      </w:r>
      <w:r w:rsidR="001E1E13">
        <w:rPr>
          <w:rFonts w:ascii="TH SarabunIT๙" w:hAnsi="TH SarabunIT๙" w:cs="TH SarabunIT๙"/>
          <w:sz w:val="32"/>
          <w:szCs w:val="32"/>
        </w:rPr>
        <w:t xml:space="preserve"> </w:t>
      </w:r>
      <w:r w:rsidR="001E1E13">
        <w:rPr>
          <w:rFonts w:ascii="TH SarabunIT๙" w:hAnsi="TH SarabunIT๙" w:cs="TH SarabunIT๙" w:hint="cs"/>
          <w:sz w:val="32"/>
          <w:szCs w:val="32"/>
          <w:cs/>
        </w:rPr>
        <w:t>ได้มีโครงการ เช่าเครื่องถ่ายเอกสาร โดยวิธีเฉพาะเจาะจง นั้น</w:t>
      </w:r>
    </w:p>
    <w:p w14:paraId="52C9D845" w14:textId="1C663DCD" w:rsidR="001E1E13" w:rsidRDefault="001E1E13" w:rsidP="001E1E13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เครื่องถ่ายเอกสาร จำนวน 1 รายการ ผู้ได้รับการคัดเลือก ได้แก่ บริษัท ชา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พอยท์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ซัพ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พลาย แอนด์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เซอร์วิส จำกัด (ขายปลีก,ให้บริการ) โดยเสนอราคา เป็นเงินทั้งสิ้น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 w:rsidR="008D127B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>,</w:t>
      </w:r>
      <w:r w:rsidR="008D127B">
        <w:rPr>
          <w:rFonts w:ascii="TH SarabunIT๙" w:hAnsi="TH SarabunIT๙" w:cs="TH SarabunIT๙" w:hint="cs"/>
          <w:sz w:val="32"/>
          <w:szCs w:val="32"/>
          <w:cs/>
        </w:rPr>
        <w:t>๕๖๑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D127B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>๕.- บาท (</w:t>
      </w:r>
      <w:r w:rsidR="008D127B">
        <w:rPr>
          <w:rFonts w:ascii="TH SarabunIT๙" w:hAnsi="TH SarabunIT๙" w:cs="TH SarabunIT๙" w:hint="cs"/>
          <w:sz w:val="32"/>
          <w:szCs w:val="32"/>
          <w:cs/>
        </w:rPr>
        <w:t>หนึ่ง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>หมื่น</w:t>
      </w:r>
      <w:r w:rsidR="008D127B">
        <w:rPr>
          <w:rFonts w:ascii="TH SarabunIT๙" w:hAnsi="TH SarabunIT๙" w:cs="TH SarabunIT๙" w:hint="cs"/>
          <w:sz w:val="32"/>
          <w:szCs w:val="32"/>
          <w:cs/>
        </w:rPr>
        <w:t>สี่พันห้า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>ร้อย</w:t>
      </w:r>
      <w:r w:rsidR="008D127B">
        <w:rPr>
          <w:rFonts w:ascii="TH SarabunIT๙" w:hAnsi="TH SarabunIT๙" w:cs="TH SarabunIT๙" w:hint="cs"/>
          <w:sz w:val="32"/>
          <w:szCs w:val="32"/>
          <w:cs/>
        </w:rPr>
        <w:t>หก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>สิบ</w:t>
      </w:r>
      <w:r w:rsidR="008D127B">
        <w:rPr>
          <w:rFonts w:ascii="TH SarabunIT๙" w:hAnsi="TH SarabunIT๙" w:cs="TH SarabunIT๙" w:hint="cs"/>
          <w:sz w:val="32"/>
          <w:szCs w:val="32"/>
          <w:cs/>
        </w:rPr>
        <w:t>เอ็ด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8D127B">
        <w:rPr>
          <w:rFonts w:ascii="TH SarabunIT๙" w:hAnsi="TH SarabunIT๙" w:cs="TH SarabunIT๙" w:hint="cs"/>
          <w:sz w:val="32"/>
          <w:szCs w:val="32"/>
          <w:cs/>
        </w:rPr>
        <w:t>แปด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 xml:space="preserve">สิบห้าสตางค์) </w:t>
      </w:r>
      <w:r>
        <w:rPr>
          <w:rFonts w:ascii="TH SarabunIT๙" w:hAnsi="TH SarabunIT๙" w:cs="TH SarabunIT๙" w:hint="cs"/>
          <w:sz w:val="32"/>
          <w:szCs w:val="32"/>
          <w:cs/>
        </w:rPr>
        <w:t>รวมภาษีมูลค่าเพิ่มและภาษีอื่น ค่าขนส่ง ค่าจดทะเบียน และค่าใช้จ่ายอื่น ๆ ทั้งปวง</w:t>
      </w:r>
    </w:p>
    <w:p w14:paraId="25B77E7D" w14:textId="77777777" w:rsidR="001E1E13" w:rsidRDefault="001E1E13" w:rsidP="001E1E1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C5CEF1" w14:textId="77777777" w:rsidR="001E1E13" w:rsidRPr="001E1E13" w:rsidRDefault="001E1E13" w:rsidP="001E1E1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6053B76" w14:textId="61235480" w:rsidR="00DC5265" w:rsidRDefault="00DC5265" w:rsidP="00DC526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="001E1E13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ณ วันที่ </w:t>
      </w:r>
      <w:r w:rsidR="00B62E22" w:rsidRPr="001E1E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7394" w:rsidRPr="001E1E1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D43A9" w:rsidRPr="001E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A23F1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B62E22" w:rsidRPr="001E1E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พ</w:t>
      </w:r>
      <w:r w:rsidR="00DB4360" w:rsidRPr="001E1E13">
        <w:rPr>
          <w:rFonts w:ascii="TH SarabunIT๙" w:hAnsi="TH SarabunIT๙" w:cs="TH SarabunIT๙"/>
          <w:sz w:val="32"/>
          <w:szCs w:val="32"/>
          <w:cs/>
        </w:rPr>
        <w:t>ุทธศักราช</w:t>
      </w:r>
      <w:r w:rsidR="00B62E22" w:rsidRPr="001E1E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4E1E" w:rsidRPr="001E1E13">
        <w:rPr>
          <w:rFonts w:ascii="TH SarabunIT๙" w:hAnsi="TH SarabunIT๙" w:cs="TH SarabunIT๙"/>
          <w:sz w:val="32"/>
          <w:szCs w:val="32"/>
          <w:cs/>
        </w:rPr>
        <w:t>๒๕</w:t>
      </w:r>
      <w:r w:rsidR="006320EA" w:rsidRPr="001E1E13">
        <w:rPr>
          <w:rFonts w:ascii="TH SarabunIT๙" w:hAnsi="TH SarabunIT๙" w:cs="TH SarabunIT๙"/>
          <w:sz w:val="32"/>
          <w:szCs w:val="32"/>
          <w:cs/>
        </w:rPr>
        <w:t>๖</w:t>
      </w:r>
      <w:r w:rsidR="001A23F1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3E402670" w14:textId="77777777" w:rsidR="001E1E13" w:rsidRPr="001E1E13" w:rsidRDefault="001E1E13" w:rsidP="00DC526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C6D8FC" w14:textId="287EAB53" w:rsidR="00DC5265" w:rsidRPr="001E1E13" w:rsidRDefault="00DC5265" w:rsidP="00DC5265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E1E13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463D28" w:rsidRPr="001E1E13">
        <w:rPr>
          <w:rFonts w:ascii="TH SarabunIT๙" w:hAnsi="TH SarabunIT๙" w:cs="TH SarabunIT๙"/>
          <w:sz w:val="32"/>
          <w:szCs w:val="32"/>
          <w:cs/>
        </w:rPr>
        <w:t>เอก</w:t>
      </w:r>
      <w:r w:rsidR="007534B4" w:rsidRPr="001E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07394" w:rsidRPr="001E1E13">
        <w:rPr>
          <w:noProof/>
          <w:sz w:val="32"/>
          <w:szCs w:val="32"/>
        </w:rPr>
        <w:drawing>
          <wp:inline distT="0" distB="0" distL="0" distR="0" wp14:anchorId="1E7F65C6" wp14:editId="32186EC7">
            <wp:extent cx="1285173" cy="495300"/>
            <wp:effectExtent l="0" t="0" r="0" b="0"/>
            <wp:docPr id="246507366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07366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9814" b="53960" l="33672" r="85704">
                                  <a14:foregroundMark x1="43614" y1="47897" x2="43614" y2="47897"/>
                                  <a14:foregroundMark x1="37155" y1="49153" x2="37155" y2="49153"/>
                                  <a14:foregroundMark x1="35123" y1="50355" x2="35123" y2="50355"/>
                                  <a14:foregroundMark x1="33672" y1="53523" x2="33672" y2="53523"/>
                                  <a14:foregroundMark x1="51089" y1="51720" x2="51089" y2="51720"/>
                                  <a14:foregroundMark x1="56749" y1="50628" x2="56749" y2="50628"/>
                                  <a14:foregroundMark x1="65457" y1="49481" x2="65457" y2="49481"/>
                                  <a14:foregroundMark x1="60160" y1="50246" x2="60160" y2="50246"/>
                                  <a14:foregroundMark x1="61974" y1="49918" x2="61974" y2="49918"/>
                                  <a14:foregroundMark x1="62337" y1="49918" x2="66691" y2="49153"/>
                                  <a14:foregroundMark x1="68070" y1="49099" x2="68070" y2="49099"/>
                                  <a14:foregroundMark x1="69739" y1="48607" x2="69739" y2="48607"/>
                                  <a14:foregroundMark x1="69013" y1="48935" x2="69013" y2="48935"/>
                                  <a14:foregroundMark x1="71045" y1="48553" x2="71045" y2="48553"/>
                                  <a14:foregroundMark x1="70755" y1="48553" x2="70755" y2="48553"/>
                                  <a14:foregroundMark x1="74519" y1="48309" x2="75762" y2="48280"/>
                                  <a14:foregroundMark x1="71045" y1="48389" x2="73301" y2="48337"/>
                                  <a14:foregroundMark x1="62990" y1="46259" x2="74116" y2="43319"/>
                                  <a14:foregroundMark x1="85704" y1="39814" x2="84935" y2="40091"/>
                                  <a14:foregroundMark x1="46081" y1="50464" x2="45646" y2="51120"/>
                                  <a14:foregroundMark x1="74383" y1="43037" x2="74383" y2="43037"/>
                                  <a14:foregroundMark x1="74165" y1="43255" x2="84906" y2="39924"/>
                                  <a14:foregroundMark x1="73948" y1="48225" x2="73948" y2="48225"/>
                                  <a14:foregroundMark x1="74819" y1="48116" x2="74819" y2="48116"/>
                                  <a14:foregroundMark x1="75399" y1="48717" x2="75399" y2="48717"/>
                                  <a14:foregroundMark x1="74891" y1="48826" x2="74891" y2="48826"/>
                                  <a14:foregroundMark x1="49057" y1="49973" x2="49057" y2="49973"/>
                                  <a14:backgroundMark x1="50653" y1="46532" x2="50508" y2="47897"/>
                                  <a14:backgroundMark x1="82304" y1="41384" x2="82729" y2="45221"/>
                                  <a14:backgroundMark x1="85414" y1="40524" x2="74528" y2="43692"/>
                                  <a14:backgroundMark x1="75256" y1="49540" x2="76197" y2="49863"/>
                                  <a14:backgroundMark x1="74891" y1="48389" x2="74891" y2="48389"/>
                                  <a14:backgroundMark x1="75399" y1="48443" x2="75399" y2="48443"/>
                                  <a14:backgroundMark x1="75689" y1="48334" x2="75689" y2="48334"/>
                                  <a14:backgroundMark x1="75109" y1="48280" x2="75109" y2="48280"/>
                                  <a14:backgroundMark x1="74601" y1="48334" x2="74601" y2="48334"/>
                                  <a14:backgroundMark x1="74891" y1="48334" x2="74891" y2="48334"/>
                                  <a14:backgroundMark x1="49927" y1="48662" x2="49927" y2="48662"/>
                                  <a14:backgroundMark x1="50218" y1="49372" x2="50218" y2="49372"/>
                                  <a14:backgroundMark x1="49347" y1="49645" x2="49347" y2="496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38256" r="10310" b="44292"/>
                    <a:stretch/>
                  </pic:blipFill>
                  <pic:spPr bwMode="auto">
                    <a:xfrm>
                      <a:off x="0" y="0"/>
                      <a:ext cx="1294469" cy="4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F2174" w14:textId="7184FAE7" w:rsidR="00DC5265" w:rsidRPr="001E1E13" w:rsidRDefault="00DC5265" w:rsidP="00DC526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1E1E13">
        <w:rPr>
          <w:rFonts w:ascii="TH SarabunIT๙" w:hAnsi="TH SarabunIT๙" w:cs="TH SarabunIT๙"/>
          <w:sz w:val="32"/>
          <w:szCs w:val="32"/>
        </w:rPr>
        <w:t xml:space="preserve">  </w:t>
      </w:r>
      <w:r w:rsidRPr="001E1E13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="00C07394" w:rsidRPr="001E1E13">
        <w:rPr>
          <w:rFonts w:ascii="TH SarabunIT๙" w:hAnsi="TH SarabunIT๙" w:cs="TH SarabunIT๙" w:hint="cs"/>
          <w:sz w:val="32"/>
          <w:szCs w:val="32"/>
          <w:cs/>
        </w:rPr>
        <w:t xml:space="preserve">ภาวัต  </w:t>
      </w:r>
      <w:proofErr w:type="spellStart"/>
      <w:r w:rsidR="00C07394" w:rsidRPr="001E1E13">
        <w:rPr>
          <w:rFonts w:ascii="TH SarabunIT๙" w:hAnsi="TH SarabunIT๙" w:cs="TH SarabunIT๙" w:hint="cs"/>
          <w:sz w:val="32"/>
          <w:szCs w:val="32"/>
          <w:cs/>
        </w:rPr>
        <w:t>วรรธ</w:t>
      </w:r>
      <w:proofErr w:type="spellEnd"/>
      <w:r w:rsidR="00C07394" w:rsidRPr="001E1E13">
        <w:rPr>
          <w:rFonts w:ascii="TH SarabunIT๙" w:hAnsi="TH SarabunIT๙" w:cs="TH SarabunIT๙" w:hint="cs"/>
          <w:sz w:val="32"/>
          <w:szCs w:val="32"/>
          <w:cs/>
        </w:rPr>
        <w:t>สุภัทร</w:t>
      </w:r>
      <w:proofErr w:type="gramEnd"/>
      <w:r w:rsidRPr="001E1E13">
        <w:rPr>
          <w:rFonts w:ascii="TH SarabunIT๙" w:hAnsi="TH SarabunIT๙" w:cs="TH SarabunIT๙"/>
          <w:sz w:val="32"/>
          <w:szCs w:val="32"/>
          <w:cs/>
        </w:rPr>
        <w:t>)</w:t>
      </w:r>
    </w:p>
    <w:p w14:paraId="3C3313D1" w14:textId="77777777" w:rsidR="00DC5265" w:rsidRDefault="00DC5265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E1E1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ผู้กำกับการสถานีตำรวจนครบาลพระราชวัง</w:t>
      </w:r>
    </w:p>
    <w:p w14:paraId="4E532DB5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2077A3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2DDA36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6CA874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924F064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4AA92A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6B9AD9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AD573A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17339C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1BA731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745DB8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4DF96D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AF1FB5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9CC96B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411357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94D834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C9B7F9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D96170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F46385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540DD9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19AD9C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E67662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7A0385" w14:textId="41A1C39A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AC5F13B" wp14:editId="32952B04">
            <wp:extent cx="5940425" cy="8394700"/>
            <wp:effectExtent l="0" t="0" r="3175" b="6350"/>
            <wp:docPr id="8267437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E33F0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8BD74F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CF4C33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CE866C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4F2DD9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EF99FE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34BAB96" w14:textId="131853DF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98F2DCB" wp14:editId="27563DFF">
            <wp:extent cx="5940425" cy="8394700"/>
            <wp:effectExtent l="0" t="0" r="3175" b="6350"/>
            <wp:docPr id="18657454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8722" w14:textId="77777777" w:rsidR="004D3A9E" w:rsidRDefault="004D3A9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361AA4" w14:textId="77777777" w:rsidR="004D3A9E" w:rsidRDefault="004D3A9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DB1CB5" w14:textId="77777777" w:rsidR="004D3A9E" w:rsidRDefault="004D3A9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5EAFD4" w14:textId="77777777" w:rsidR="004D3A9E" w:rsidRDefault="004D3A9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3A629C" w14:textId="77777777" w:rsidR="004D3A9E" w:rsidRDefault="004D3A9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B12281" w14:textId="77777777" w:rsidR="004D3A9E" w:rsidRDefault="004D3A9E" w:rsidP="004D3A9E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object w:dxaOrig="1935" w:dyaOrig="2040" w14:anchorId="5CFDC666">
          <v:shape id="_x0000_i1026" type="#_x0000_t75" style="width:96.75pt;height:102pt" o:ole="" fillcolor="window">
            <v:imagedata r:id="rId6" o:title=""/>
          </v:shape>
          <o:OLEObject Type="Embed" ProgID="MSDraw" ShapeID="_x0000_i1026" DrawAspect="Content" ObjectID="_1775558275" r:id="rId12">
            <o:FieldCodes>\* MERGEFORMAT</o:FieldCodes>
          </o:OLEObject>
        </w:object>
      </w:r>
    </w:p>
    <w:p w14:paraId="3C857479" w14:textId="77777777" w:rsidR="004D3A9E" w:rsidRDefault="004D3A9E" w:rsidP="004D3A9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ประกาศสำนักงานตำรวจแห่งชาติ</w:t>
      </w:r>
    </w:p>
    <w:p w14:paraId="66D215FA" w14:textId="77777777" w:rsidR="004D3A9E" w:rsidRDefault="004D3A9E" w:rsidP="004D3A9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เรื่อง ประกาศผู้ชนะการเสนอราคา จ้างทำความสะอาด โดยวิธีเฉพาะเจาะจง</w:t>
      </w:r>
    </w:p>
    <w:p w14:paraId="24A217BA" w14:textId="77777777" w:rsidR="004D3A9E" w:rsidRDefault="004D3A9E" w:rsidP="004D3A9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*******</w:t>
      </w:r>
      <w:r>
        <w:rPr>
          <w:rFonts w:ascii="TH SarabunIT๙" w:hAnsi="TH SarabunIT๙" w:cs="TH SarabunIT๙" w:hint="cs"/>
          <w:cs/>
        </w:rPr>
        <w:t>******************</w:t>
      </w:r>
      <w:r>
        <w:rPr>
          <w:rFonts w:ascii="TH SarabunIT๙" w:hAnsi="TH SarabunIT๙" w:cs="TH SarabunIT๙"/>
        </w:rPr>
        <w:t>*********</w:t>
      </w:r>
    </w:p>
    <w:p w14:paraId="7974F05E" w14:textId="77777777" w:rsidR="004D3A9E" w:rsidRDefault="004D3A9E" w:rsidP="004D3A9E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 สำนักงานตำรวจแห่งชาติ ได้มีโครงการ จ้างทำความสะอาด  โดยวิธีเฉพาะเจาะจง นั้น</w:t>
      </w:r>
    </w:p>
    <w:p w14:paraId="16363006" w14:textId="77777777" w:rsidR="004D3A9E" w:rsidRDefault="004D3A9E" w:rsidP="004D3A9E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บริการทำความสะอาดอาคารและสำนักงานทั่วไป  จำนวน 1 รายการ ผู้ได้รับการคัดเลือก ได้แก่ น.ส.สด  พึ่งนุ่ม  โดยเสนอราคา เป็นเงินทั้งสิ้น ๑๐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๐๐๐.๐๐.- บาท (หนึ่งหมื่นบาทถ้วน)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37DD22FB" w14:textId="77777777" w:rsidR="004D3A9E" w:rsidRDefault="004D3A9E" w:rsidP="004D3A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93D7FE" w14:textId="77777777" w:rsidR="004D3A9E" w:rsidRDefault="004D3A9E" w:rsidP="004D3A9E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77D1F8D2" w14:textId="77777777" w:rsidR="004D3A9E" w:rsidRDefault="004D3A9E" w:rsidP="004D3A9E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ณ วันที่  ๑  มีนาคม  พุทธศักราช ๒๕๖๗</w:t>
      </w:r>
    </w:p>
    <w:p w14:paraId="4D43906A" w14:textId="77777777" w:rsidR="004D3A9E" w:rsidRDefault="004D3A9E" w:rsidP="004D3A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0823BA" w14:textId="77777777" w:rsidR="004D3A9E" w:rsidRDefault="004D3A9E" w:rsidP="004D3A9E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พันตำรวจเอก  </w:t>
      </w:r>
      <w:r>
        <w:rPr>
          <w:noProof/>
          <w:sz w:val="32"/>
          <w:szCs w:val="32"/>
        </w:rPr>
        <w:drawing>
          <wp:inline distT="0" distB="0" distL="0" distR="0" wp14:anchorId="7B84AD7B" wp14:editId="57308199">
            <wp:extent cx="1285875" cy="495300"/>
            <wp:effectExtent l="0" t="0" r="0" b="0"/>
            <wp:docPr id="4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38255" r="10310" b="4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5BA8" w14:textId="77777777" w:rsidR="004D3A9E" w:rsidRDefault="004D3A9E" w:rsidP="004D3A9E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ภาวัต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สุภัทร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A7C01A3" w14:textId="77777777" w:rsidR="004D3A9E" w:rsidRDefault="004D3A9E" w:rsidP="004D3A9E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ผู้กำกับการสถานีตำรวจนครบาลพระราชวัง</w:t>
      </w:r>
    </w:p>
    <w:p w14:paraId="0257C09B" w14:textId="77777777" w:rsidR="004D3A9E" w:rsidRDefault="004D3A9E" w:rsidP="004D3A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7ABBB7" w14:textId="77777777" w:rsidR="004D3A9E" w:rsidRDefault="004D3A9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9D93FA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2FF62B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D75B99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4AC625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6D406E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368E1E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BB6ABE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C47194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AB85D7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607A83C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830183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98CE1A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B786D4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D753FB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561585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BAAC9D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EDD4AD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1040EA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8BD9CB3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8CF56E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290CA8" w14:textId="7A8CF022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BE5427D" wp14:editId="486FAD8F">
            <wp:extent cx="5940425" cy="8394700"/>
            <wp:effectExtent l="0" t="0" r="3175" b="6350"/>
            <wp:docPr id="123514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03492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966672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782568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99B37A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DC0E43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E941EA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FEB8B6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B8649E1" w14:textId="34010093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7FD4CE" wp14:editId="654802B8">
            <wp:extent cx="5940425" cy="8394700"/>
            <wp:effectExtent l="0" t="0" r="3175" b="6350"/>
            <wp:docPr id="13580349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1FF3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B00579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62CD7D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C16618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85A9C9" w14:textId="7777777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9C544A" w14:textId="445A8A27" w:rsidR="002A2077" w:rsidRDefault="002A2077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072C9F7" wp14:editId="605A8DA9">
            <wp:extent cx="5940425" cy="8394700"/>
            <wp:effectExtent l="0" t="0" r="3175" b="6350"/>
            <wp:docPr id="20264042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1BF1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582CF2" w14:textId="77777777" w:rsidR="009147FE" w:rsidRDefault="009147F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415D97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69B21B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AB7326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39E174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4F164E" w14:textId="77777777" w:rsidR="00041EA4" w:rsidRDefault="00041EA4" w:rsidP="00041EA4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object w:dxaOrig="1935" w:dyaOrig="2040" w14:anchorId="06681DE2">
          <v:shape id="_x0000_i1032" type="#_x0000_t75" style="width:96.75pt;height:102pt" o:ole="" fillcolor="window">
            <v:imagedata r:id="rId6" o:title=""/>
          </v:shape>
          <o:OLEObject Type="Embed" ProgID="MSDraw" ShapeID="_x0000_i1032" DrawAspect="Content" ObjectID="_1775558276" r:id="rId16">
            <o:FieldCodes>\* MERGEFORMAT</o:FieldCodes>
          </o:OLEObject>
        </w:object>
      </w:r>
    </w:p>
    <w:p w14:paraId="6C1798CF" w14:textId="77777777" w:rsidR="00041EA4" w:rsidRDefault="00041EA4" w:rsidP="00041EA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ประกาศสำนักงานตำรวจแห่งชาติ</w:t>
      </w:r>
    </w:p>
    <w:p w14:paraId="604E1B4F" w14:textId="77777777" w:rsidR="00041EA4" w:rsidRDefault="00041EA4" w:rsidP="00041EA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เรื่อง ประกาศผู้ชนะการเสนอราคา </w:t>
      </w:r>
      <w:r>
        <w:rPr>
          <w:rFonts w:ascii="TH SarabunIT๙" w:hAnsi="TH SarabunIT๙" w:cs="TH SarabunIT๙" w:hint="cs"/>
          <w:cs/>
        </w:rPr>
        <w:t>ซื้อยางรถจักรยานยนต์</w:t>
      </w:r>
      <w:r>
        <w:rPr>
          <w:rFonts w:ascii="TH SarabunIT๙" w:hAnsi="TH SarabunIT๙" w:cs="TH SarabunIT๙"/>
          <w:cs/>
        </w:rPr>
        <w:t xml:space="preserve"> โดยวิธีเฉพาะเจาะจง</w:t>
      </w:r>
    </w:p>
    <w:p w14:paraId="2F7A84EF" w14:textId="77777777" w:rsidR="00041EA4" w:rsidRDefault="00041EA4" w:rsidP="00041EA4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>*******</w:t>
      </w:r>
      <w:r>
        <w:rPr>
          <w:rFonts w:ascii="TH SarabunIT๙" w:hAnsi="TH SarabunIT๙" w:cs="TH SarabunIT๙" w:hint="cs"/>
          <w:cs/>
        </w:rPr>
        <w:t>******************</w:t>
      </w:r>
      <w:r>
        <w:rPr>
          <w:rFonts w:ascii="TH SarabunIT๙" w:hAnsi="TH SarabunIT๙" w:cs="TH SarabunIT๙"/>
        </w:rPr>
        <w:t>*********</w:t>
      </w:r>
    </w:p>
    <w:p w14:paraId="0A4A997F" w14:textId="77777777" w:rsidR="00041EA4" w:rsidRDefault="00041EA4" w:rsidP="00041EA4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 สำนักงานตำรวจแห่งชาติ ได้มีโครงการ ซื้อยางรถจักรยานยนต์  โดยวิธีเฉพาะเจาะจง นั้น</w:t>
      </w:r>
    </w:p>
    <w:p w14:paraId="6AEF5A5A" w14:textId="77777777" w:rsidR="00041EA4" w:rsidRDefault="00041EA4" w:rsidP="00041EA4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ซื้อยางรถจักรยานยนต์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รายการ ผู้ได้รับการคัดเลือก ได้แก่ </w:t>
      </w:r>
      <w:r>
        <w:rPr>
          <w:rFonts w:ascii="TH SarabunIT๙" w:hAnsi="TH SarabunIT๙" w:cs="TH SarabunIT๙" w:hint="cs"/>
          <w:sz w:val="32"/>
          <w:szCs w:val="32"/>
          <w:cs/>
        </w:rPr>
        <w:t>บริษัท เ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วิลส์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สปีด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เซลส์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แอนด์ เซอร์วิส จำกัด(ขายส่ง,ขายปลีก,ให้บริการ) 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โดยเสนอราคา เป็นเงินทั้งสิ้น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>๓๓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๐๐</w:t>
      </w:r>
      <w:r>
        <w:rPr>
          <w:rFonts w:ascii="TH SarabunIT๙" w:hAnsi="TH SarabunIT๙" w:cs="TH SarabunIT๙"/>
          <w:sz w:val="32"/>
          <w:szCs w:val="32"/>
          <w:cs/>
        </w:rPr>
        <w:t>.- บาท (</w:t>
      </w:r>
      <w:r>
        <w:rPr>
          <w:rFonts w:ascii="TH SarabunIT๙" w:hAnsi="TH SarabunIT๙" w:cs="TH SarabunIT๙" w:hint="cs"/>
          <w:sz w:val="32"/>
          <w:szCs w:val="32"/>
          <w:cs/>
        </w:rPr>
        <w:t>สาม</w:t>
      </w:r>
      <w:r>
        <w:rPr>
          <w:rFonts w:ascii="TH SarabunIT๙" w:hAnsi="TH SarabunIT๙" w:cs="TH SarabunIT๙"/>
          <w:sz w:val="32"/>
          <w:szCs w:val="32"/>
          <w:cs/>
        </w:rPr>
        <w:t>หมื่น</w:t>
      </w:r>
      <w:r>
        <w:rPr>
          <w:rFonts w:ascii="TH SarabunIT๙" w:hAnsi="TH SarabunIT๙" w:cs="TH SarabunIT๙" w:hint="cs"/>
          <w:sz w:val="32"/>
          <w:szCs w:val="32"/>
          <w:cs/>
        </w:rPr>
        <w:t>สามพันบาทถ้วน</w:t>
      </w:r>
      <w:r>
        <w:rPr>
          <w:rFonts w:ascii="TH SarabunIT๙" w:hAnsi="TH SarabunIT๙" w:cs="TH SarabunIT๙"/>
          <w:sz w:val="32"/>
          <w:szCs w:val="32"/>
          <w:cs/>
        </w:rPr>
        <w:t>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7B6A17E4" w14:textId="77777777" w:rsidR="00041EA4" w:rsidRDefault="00041EA4" w:rsidP="00041EA4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302386EE" w14:textId="77777777" w:rsidR="00041EA4" w:rsidRDefault="00041EA4" w:rsidP="00041EA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FC3119" w14:textId="77777777" w:rsidR="00041EA4" w:rsidRDefault="00041EA4" w:rsidP="00041EA4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ณ วันที่  ๔  มีนาคม  พุทธศักราช ๒๕๖๗</w:t>
      </w:r>
    </w:p>
    <w:p w14:paraId="2EF487B7" w14:textId="77777777" w:rsidR="00041EA4" w:rsidRDefault="00041EA4" w:rsidP="00041EA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074614" w14:textId="77777777" w:rsidR="00041EA4" w:rsidRDefault="00041EA4" w:rsidP="00041EA4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พันตำรวจเอก  </w:t>
      </w:r>
      <w:r>
        <w:rPr>
          <w:noProof/>
          <w:sz w:val="32"/>
          <w:szCs w:val="32"/>
        </w:rPr>
        <w:drawing>
          <wp:inline distT="0" distB="0" distL="0" distR="0" wp14:anchorId="0F077F4C" wp14:editId="27648AE0">
            <wp:extent cx="1285875" cy="495300"/>
            <wp:effectExtent l="0" t="0" r="0" b="0"/>
            <wp:docPr id="590682607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รูปภาพประกอบด้วย ข้อความ, ลายมือ, จดหมาย, เครื่องเขีย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38255" r="10310" b="4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5BDD" w14:textId="77777777" w:rsidR="00041EA4" w:rsidRDefault="00041EA4" w:rsidP="00041EA4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ภาวัต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สุภัทร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188E4A9" w14:textId="77777777" w:rsidR="00041EA4" w:rsidRDefault="00041EA4" w:rsidP="00041EA4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ผู้กำกับการสถานีตำรวจนครบาลพระราชวัง</w:t>
      </w:r>
    </w:p>
    <w:p w14:paraId="4BB8E3C9" w14:textId="77777777" w:rsidR="00041EA4" w:rsidRPr="00177DE2" w:rsidRDefault="00041EA4" w:rsidP="00041EA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D18C3D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8DBE21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B4E1F4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E8A54C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5BBE29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16CBFCB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84C1F2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1ECEC0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DFAAFE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1D52CEF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7EB55D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ECA120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93A499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8F67F6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C31F00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B54B65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1E4A08" w14:textId="77777777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B26FDA" w14:textId="77777777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10CF9E" w14:textId="77777777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BDE414" w14:textId="77777777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799CAD" w14:textId="77777777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609FA2" w14:textId="374CDA1E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B983C4C" wp14:editId="3620E7AC">
            <wp:extent cx="5940425" cy="8394700"/>
            <wp:effectExtent l="0" t="0" r="3175" b="6350"/>
            <wp:docPr id="20979948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0771" w14:textId="77777777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175C84" w14:textId="77777777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42EA01" w14:textId="77777777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41EBC6" w14:textId="77777777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E56855D" w14:textId="77777777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09527D" w14:textId="77777777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E8BA049" w14:textId="6CE3CFE4" w:rsidR="00041EA4" w:rsidRDefault="00041EA4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F30A8E9" wp14:editId="740D1D10">
            <wp:extent cx="5940425" cy="8394700"/>
            <wp:effectExtent l="0" t="0" r="3175" b="6350"/>
            <wp:docPr id="116448365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EA4" w:rsidSect="00E10469">
      <w:pgSz w:w="11907" w:h="16840" w:code="9"/>
      <w:pgMar w:top="567" w:right="1134" w:bottom="567" w:left="1418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62D3"/>
    <w:multiLevelType w:val="multilevel"/>
    <w:tmpl w:val="9C2A842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1" w15:restartNumberingAfterBreak="0">
    <w:nsid w:val="0C554801"/>
    <w:multiLevelType w:val="singleLevel"/>
    <w:tmpl w:val="3462222E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EA75E41"/>
    <w:multiLevelType w:val="singleLevel"/>
    <w:tmpl w:val="6F00F192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13136550"/>
    <w:multiLevelType w:val="singleLevel"/>
    <w:tmpl w:val="DFCC1A18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7F95259"/>
    <w:multiLevelType w:val="hybridMultilevel"/>
    <w:tmpl w:val="810E85FA"/>
    <w:lvl w:ilvl="0" w:tplc="B0449020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A5726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B13448B"/>
    <w:multiLevelType w:val="singleLevel"/>
    <w:tmpl w:val="A25C0D4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7" w15:restartNumberingAfterBreak="0">
    <w:nsid w:val="2B2F5A6F"/>
    <w:multiLevelType w:val="singleLevel"/>
    <w:tmpl w:val="2D404FF8"/>
    <w:lvl w:ilvl="0">
      <w:start w:val="4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 w15:restartNumberingAfterBreak="0">
    <w:nsid w:val="35BB7648"/>
    <w:multiLevelType w:val="singleLevel"/>
    <w:tmpl w:val="D09C771A"/>
    <w:lvl w:ilvl="0">
      <w:start w:val="2544"/>
      <w:numFmt w:val="decimal"/>
      <w:lvlText w:val="%1"/>
      <w:lvlJc w:val="left"/>
      <w:pPr>
        <w:tabs>
          <w:tab w:val="num" w:pos="1572"/>
        </w:tabs>
        <w:ind w:left="1572" w:hanging="1572"/>
      </w:pPr>
      <w:rPr>
        <w:rFonts w:hint="default"/>
      </w:rPr>
    </w:lvl>
  </w:abstractNum>
  <w:abstractNum w:abstractNumId="9" w15:restartNumberingAfterBreak="0">
    <w:nsid w:val="38FF60E8"/>
    <w:multiLevelType w:val="multilevel"/>
    <w:tmpl w:val="CFE896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0" w15:restartNumberingAfterBreak="0">
    <w:nsid w:val="39221BB6"/>
    <w:multiLevelType w:val="singleLevel"/>
    <w:tmpl w:val="AEC08082"/>
    <w:lvl w:ilvl="0">
      <w:start w:val="19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1" w15:restartNumberingAfterBreak="0">
    <w:nsid w:val="39BD59C0"/>
    <w:multiLevelType w:val="hybridMultilevel"/>
    <w:tmpl w:val="23FA78E0"/>
    <w:lvl w:ilvl="0" w:tplc="9A867D2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D93023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EC8429C"/>
    <w:multiLevelType w:val="multilevel"/>
    <w:tmpl w:val="2CB0C1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4" w15:restartNumberingAfterBreak="0">
    <w:nsid w:val="3F8C1FEA"/>
    <w:multiLevelType w:val="singleLevel"/>
    <w:tmpl w:val="09A42744"/>
    <w:lvl w:ilvl="0">
      <w:start w:val="1"/>
      <w:numFmt w:val="decimal"/>
      <w:lvlText w:val="%1"/>
      <w:lvlJc w:val="left"/>
      <w:pPr>
        <w:tabs>
          <w:tab w:val="num" w:pos="4944"/>
        </w:tabs>
        <w:ind w:left="4944" w:hanging="624"/>
      </w:pPr>
      <w:rPr>
        <w:rFonts w:hint="default"/>
      </w:rPr>
    </w:lvl>
  </w:abstractNum>
  <w:abstractNum w:abstractNumId="15" w15:restartNumberingAfterBreak="0">
    <w:nsid w:val="482F75F2"/>
    <w:multiLevelType w:val="hybridMultilevel"/>
    <w:tmpl w:val="30661820"/>
    <w:lvl w:ilvl="0" w:tplc="CACECB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317EF"/>
    <w:multiLevelType w:val="singleLevel"/>
    <w:tmpl w:val="B6D24326"/>
    <w:lvl w:ilvl="0">
      <w:start w:val="19"/>
      <w:numFmt w:val="bullet"/>
      <w:lvlText w:val="-"/>
      <w:lvlJc w:val="left"/>
      <w:pPr>
        <w:tabs>
          <w:tab w:val="num" w:pos="555"/>
        </w:tabs>
        <w:ind w:left="555" w:hanging="555"/>
      </w:pPr>
      <w:rPr>
        <w:rFonts w:hint="default"/>
      </w:rPr>
    </w:lvl>
  </w:abstractNum>
  <w:abstractNum w:abstractNumId="17" w15:restartNumberingAfterBreak="0">
    <w:nsid w:val="4DBF543C"/>
    <w:multiLevelType w:val="hybridMultilevel"/>
    <w:tmpl w:val="DAE40F86"/>
    <w:lvl w:ilvl="0" w:tplc="7062CB4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5241595F"/>
    <w:multiLevelType w:val="singleLevel"/>
    <w:tmpl w:val="95B48EAE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54F2218C"/>
    <w:multiLevelType w:val="singleLevel"/>
    <w:tmpl w:val="4738A402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5BBC1364"/>
    <w:multiLevelType w:val="singleLevel"/>
    <w:tmpl w:val="0A2454CE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 w15:restartNumberingAfterBreak="0">
    <w:nsid w:val="65397FC1"/>
    <w:multiLevelType w:val="hybridMultilevel"/>
    <w:tmpl w:val="A7F61180"/>
    <w:lvl w:ilvl="0" w:tplc="E376CCF6">
      <w:start w:val="2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B3808A4"/>
    <w:multiLevelType w:val="hybridMultilevel"/>
    <w:tmpl w:val="C86A0ACA"/>
    <w:lvl w:ilvl="0" w:tplc="69A0946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732F1E01"/>
    <w:multiLevelType w:val="singleLevel"/>
    <w:tmpl w:val="77FEEF4C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 w15:restartNumberingAfterBreak="0">
    <w:nsid w:val="7A487F4A"/>
    <w:multiLevelType w:val="singleLevel"/>
    <w:tmpl w:val="3A3448B0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1687050511">
    <w:abstractNumId w:val="18"/>
  </w:num>
  <w:num w:numId="2" w16cid:durableId="1826513457">
    <w:abstractNumId w:val="19"/>
  </w:num>
  <w:num w:numId="3" w16cid:durableId="1162427243">
    <w:abstractNumId w:val="6"/>
  </w:num>
  <w:num w:numId="4" w16cid:durableId="1844204416">
    <w:abstractNumId w:val="1"/>
  </w:num>
  <w:num w:numId="5" w16cid:durableId="581136258">
    <w:abstractNumId w:val="20"/>
  </w:num>
  <w:num w:numId="6" w16cid:durableId="752775614">
    <w:abstractNumId w:val="23"/>
  </w:num>
  <w:num w:numId="7" w16cid:durableId="925184988">
    <w:abstractNumId w:val="24"/>
  </w:num>
  <w:num w:numId="8" w16cid:durableId="371150817">
    <w:abstractNumId w:val="2"/>
  </w:num>
  <w:num w:numId="9" w16cid:durableId="368335865">
    <w:abstractNumId w:val="12"/>
  </w:num>
  <w:num w:numId="10" w16cid:durableId="1217595022">
    <w:abstractNumId w:val="5"/>
  </w:num>
  <w:num w:numId="11" w16cid:durableId="1305962780">
    <w:abstractNumId w:val="3"/>
  </w:num>
  <w:num w:numId="12" w16cid:durableId="1791239196">
    <w:abstractNumId w:val="8"/>
  </w:num>
  <w:num w:numId="13" w16cid:durableId="410811949">
    <w:abstractNumId w:val="14"/>
  </w:num>
  <w:num w:numId="14" w16cid:durableId="117533925">
    <w:abstractNumId w:val="10"/>
  </w:num>
  <w:num w:numId="15" w16cid:durableId="1443260283">
    <w:abstractNumId w:val="16"/>
  </w:num>
  <w:num w:numId="16" w16cid:durableId="1814130764">
    <w:abstractNumId w:val="7"/>
  </w:num>
  <w:num w:numId="17" w16cid:durableId="1943561930">
    <w:abstractNumId w:val="15"/>
  </w:num>
  <w:num w:numId="18" w16cid:durableId="1029454811">
    <w:abstractNumId w:val="9"/>
  </w:num>
  <w:num w:numId="19" w16cid:durableId="152336746">
    <w:abstractNumId w:val="0"/>
  </w:num>
  <w:num w:numId="20" w16cid:durableId="1894073826">
    <w:abstractNumId w:val="4"/>
  </w:num>
  <w:num w:numId="21" w16cid:durableId="1119684315">
    <w:abstractNumId w:val="13"/>
  </w:num>
  <w:num w:numId="22" w16cid:durableId="1608390930">
    <w:abstractNumId w:val="22"/>
  </w:num>
  <w:num w:numId="23" w16cid:durableId="1526601350">
    <w:abstractNumId w:val="17"/>
  </w:num>
  <w:num w:numId="24" w16cid:durableId="793789304">
    <w:abstractNumId w:val="21"/>
  </w:num>
  <w:num w:numId="25" w16cid:durableId="563659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2DD"/>
    <w:rsid w:val="0000234A"/>
    <w:rsid w:val="00003300"/>
    <w:rsid w:val="00006231"/>
    <w:rsid w:val="00006F85"/>
    <w:rsid w:val="00011152"/>
    <w:rsid w:val="00014E94"/>
    <w:rsid w:val="00016FED"/>
    <w:rsid w:val="00025FFA"/>
    <w:rsid w:val="0003509F"/>
    <w:rsid w:val="00035F8A"/>
    <w:rsid w:val="00037281"/>
    <w:rsid w:val="000374E9"/>
    <w:rsid w:val="00040708"/>
    <w:rsid w:val="0004178B"/>
    <w:rsid w:val="000418D9"/>
    <w:rsid w:val="00041DFE"/>
    <w:rsid w:val="00041EA4"/>
    <w:rsid w:val="00043086"/>
    <w:rsid w:val="00044324"/>
    <w:rsid w:val="000453F1"/>
    <w:rsid w:val="000454AD"/>
    <w:rsid w:val="00050A50"/>
    <w:rsid w:val="000521DA"/>
    <w:rsid w:val="000521EA"/>
    <w:rsid w:val="00052AB0"/>
    <w:rsid w:val="00052AE0"/>
    <w:rsid w:val="000550A8"/>
    <w:rsid w:val="00062A3E"/>
    <w:rsid w:val="00064B0F"/>
    <w:rsid w:val="00067154"/>
    <w:rsid w:val="00070AA3"/>
    <w:rsid w:val="00070B15"/>
    <w:rsid w:val="00072C12"/>
    <w:rsid w:val="000748B6"/>
    <w:rsid w:val="000778E7"/>
    <w:rsid w:val="00080588"/>
    <w:rsid w:val="00080FF5"/>
    <w:rsid w:val="00083569"/>
    <w:rsid w:val="00086C84"/>
    <w:rsid w:val="000923B1"/>
    <w:rsid w:val="000929AC"/>
    <w:rsid w:val="00092BAD"/>
    <w:rsid w:val="0009354E"/>
    <w:rsid w:val="00095303"/>
    <w:rsid w:val="00097288"/>
    <w:rsid w:val="000A2377"/>
    <w:rsid w:val="000A5ED8"/>
    <w:rsid w:val="000A6DFD"/>
    <w:rsid w:val="000B0483"/>
    <w:rsid w:val="000B470D"/>
    <w:rsid w:val="000B582C"/>
    <w:rsid w:val="000B7A4A"/>
    <w:rsid w:val="000B7A8E"/>
    <w:rsid w:val="000C329A"/>
    <w:rsid w:val="000C628A"/>
    <w:rsid w:val="000C6567"/>
    <w:rsid w:val="000C6577"/>
    <w:rsid w:val="000C7135"/>
    <w:rsid w:val="000D330A"/>
    <w:rsid w:val="000D3AD0"/>
    <w:rsid w:val="000D4021"/>
    <w:rsid w:val="000E0A62"/>
    <w:rsid w:val="000E66F1"/>
    <w:rsid w:val="000E76A3"/>
    <w:rsid w:val="000F1ABE"/>
    <w:rsid w:val="00103AB9"/>
    <w:rsid w:val="001056BF"/>
    <w:rsid w:val="001063E7"/>
    <w:rsid w:val="001120D3"/>
    <w:rsid w:val="00113445"/>
    <w:rsid w:val="001168F7"/>
    <w:rsid w:val="001172B3"/>
    <w:rsid w:val="0011749C"/>
    <w:rsid w:val="00121B84"/>
    <w:rsid w:val="00122ACC"/>
    <w:rsid w:val="00124762"/>
    <w:rsid w:val="0012595D"/>
    <w:rsid w:val="0012752E"/>
    <w:rsid w:val="001327E5"/>
    <w:rsid w:val="00135756"/>
    <w:rsid w:val="00137CA6"/>
    <w:rsid w:val="00140638"/>
    <w:rsid w:val="00140BC8"/>
    <w:rsid w:val="00140DCC"/>
    <w:rsid w:val="0014237D"/>
    <w:rsid w:val="00143682"/>
    <w:rsid w:val="001461BA"/>
    <w:rsid w:val="00147C2E"/>
    <w:rsid w:val="001518BE"/>
    <w:rsid w:val="00156A7E"/>
    <w:rsid w:val="00160352"/>
    <w:rsid w:val="00162384"/>
    <w:rsid w:val="00162A0A"/>
    <w:rsid w:val="0016362A"/>
    <w:rsid w:val="00165A8D"/>
    <w:rsid w:val="00170DEA"/>
    <w:rsid w:val="00171AB8"/>
    <w:rsid w:val="00171E9E"/>
    <w:rsid w:val="001731EA"/>
    <w:rsid w:val="00177DE2"/>
    <w:rsid w:val="00182850"/>
    <w:rsid w:val="00182D7C"/>
    <w:rsid w:val="001837E4"/>
    <w:rsid w:val="00185CB6"/>
    <w:rsid w:val="001905C4"/>
    <w:rsid w:val="0019156A"/>
    <w:rsid w:val="00192547"/>
    <w:rsid w:val="001930BA"/>
    <w:rsid w:val="0019324C"/>
    <w:rsid w:val="001956AE"/>
    <w:rsid w:val="00196217"/>
    <w:rsid w:val="00196969"/>
    <w:rsid w:val="00197085"/>
    <w:rsid w:val="0019733E"/>
    <w:rsid w:val="00197D61"/>
    <w:rsid w:val="001A0F02"/>
    <w:rsid w:val="001A12C5"/>
    <w:rsid w:val="001A23F1"/>
    <w:rsid w:val="001A2413"/>
    <w:rsid w:val="001A2D7B"/>
    <w:rsid w:val="001A6A8A"/>
    <w:rsid w:val="001A6FC7"/>
    <w:rsid w:val="001A70BC"/>
    <w:rsid w:val="001A7C11"/>
    <w:rsid w:val="001B100B"/>
    <w:rsid w:val="001B112C"/>
    <w:rsid w:val="001B1C49"/>
    <w:rsid w:val="001B7CDE"/>
    <w:rsid w:val="001C003E"/>
    <w:rsid w:val="001C20D8"/>
    <w:rsid w:val="001D0267"/>
    <w:rsid w:val="001D4410"/>
    <w:rsid w:val="001D5B09"/>
    <w:rsid w:val="001D62E7"/>
    <w:rsid w:val="001E1ADB"/>
    <w:rsid w:val="001E1E13"/>
    <w:rsid w:val="001E434F"/>
    <w:rsid w:val="001E693D"/>
    <w:rsid w:val="001F0CD7"/>
    <w:rsid w:val="001F30F5"/>
    <w:rsid w:val="001F44C6"/>
    <w:rsid w:val="001F4766"/>
    <w:rsid w:val="001F48E1"/>
    <w:rsid w:val="001F5917"/>
    <w:rsid w:val="001F5A93"/>
    <w:rsid w:val="001F5B38"/>
    <w:rsid w:val="00201FBE"/>
    <w:rsid w:val="0020346E"/>
    <w:rsid w:val="00206A97"/>
    <w:rsid w:val="00211BE4"/>
    <w:rsid w:val="00212A28"/>
    <w:rsid w:val="00212C08"/>
    <w:rsid w:val="00212FD0"/>
    <w:rsid w:val="00214E1E"/>
    <w:rsid w:val="002201B0"/>
    <w:rsid w:val="00220668"/>
    <w:rsid w:val="00221332"/>
    <w:rsid w:val="00221BB1"/>
    <w:rsid w:val="002254D1"/>
    <w:rsid w:val="00225B39"/>
    <w:rsid w:val="002264D7"/>
    <w:rsid w:val="00227F41"/>
    <w:rsid w:val="00232CCD"/>
    <w:rsid w:val="0023323B"/>
    <w:rsid w:val="00236483"/>
    <w:rsid w:val="00237AE4"/>
    <w:rsid w:val="0024035A"/>
    <w:rsid w:val="00240483"/>
    <w:rsid w:val="0024092F"/>
    <w:rsid w:val="00240CE5"/>
    <w:rsid w:val="0024188D"/>
    <w:rsid w:val="0024219B"/>
    <w:rsid w:val="0024579A"/>
    <w:rsid w:val="002462B6"/>
    <w:rsid w:val="00247BAA"/>
    <w:rsid w:val="00247CA6"/>
    <w:rsid w:val="0025182A"/>
    <w:rsid w:val="00252028"/>
    <w:rsid w:val="002524A5"/>
    <w:rsid w:val="00254444"/>
    <w:rsid w:val="0025496D"/>
    <w:rsid w:val="00261278"/>
    <w:rsid w:val="00261802"/>
    <w:rsid w:val="00265D49"/>
    <w:rsid w:val="0026601C"/>
    <w:rsid w:val="002711C7"/>
    <w:rsid w:val="00271FDF"/>
    <w:rsid w:val="00272B27"/>
    <w:rsid w:val="00272B91"/>
    <w:rsid w:val="002736C1"/>
    <w:rsid w:val="00273878"/>
    <w:rsid w:val="00275302"/>
    <w:rsid w:val="00281940"/>
    <w:rsid w:val="00282DB2"/>
    <w:rsid w:val="00283803"/>
    <w:rsid w:val="0028683B"/>
    <w:rsid w:val="00287E5C"/>
    <w:rsid w:val="002914BD"/>
    <w:rsid w:val="0029179E"/>
    <w:rsid w:val="00293148"/>
    <w:rsid w:val="002A2077"/>
    <w:rsid w:val="002A5162"/>
    <w:rsid w:val="002B02A8"/>
    <w:rsid w:val="002B047D"/>
    <w:rsid w:val="002B067F"/>
    <w:rsid w:val="002B0B1F"/>
    <w:rsid w:val="002B1BA5"/>
    <w:rsid w:val="002B5A16"/>
    <w:rsid w:val="002C19D8"/>
    <w:rsid w:val="002C2A71"/>
    <w:rsid w:val="002C6354"/>
    <w:rsid w:val="002C64B9"/>
    <w:rsid w:val="002D24D9"/>
    <w:rsid w:val="002D29A8"/>
    <w:rsid w:val="002D43A9"/>
    <w:rsid w:val="002E0B76"/>
    <w:rsid w:val="002E16A6"/>
    <w:rsid w:val="002E5EE6"/>
    <w:rsid w:val="002E650D"/>
    <w:rsid w:val="002E6927"/>
    <w:rsid w:val="002E7376"/>
    <w:rsid w:val="002E74F4"/>
    <w:rsid w:val="002F01F2"/>
    <w:rsid w:val="002F2A19"/>
    <w:rsid w:val="002F4205"/>
    <w:rsid w:val="00304ADB"/>
    <w:rsid w:val="00304CE2"/>
    <w:rsid w:val="00305EBA"/>
    <w:rsid w:val="003108EF"/>
    <w:rsid w:val="003113F6"/>
    <w:rsid w:val="00313B18"/>
    <w:rsid w:val="00313B32"/>
    <w:rsid w:val="003147A8"/>
    <w:rsid w:val="003164C8"/>
    <w:rsid w:val="00320173"/>
    <w:rsid w:val="00322D65"/>
    <w:rsid w:val="00322DB2"/>
    <w:rsid w:val="00323614"/>
    <w:rsid w:val="003236DE"/>
    <w:rsid w:val="0032631F"/>
    <w:rsid w:val="00326370"/>
    <w:rsid w:val="003263C7"/>
    <w:rsid w:val="00327ADD"/>
    <w:rsid w:val="00330D94"/>
    <w:rsid w:val="0033259C"/>
    <w:rsid w:val="0034092A"/>
    <w:rsid w:val="003416C8"/>
    <w:rsid w:val="00341A4A"/>
    <w:rsid w:val="00341BFA"/>
    <w:rsid w:val="00344F58"/>
    <w:rsid w:val="003461F7"/>
    <w:rsid w:val="00352DFA"/>
    <w:rsid w:val="00354A50"/>
    <w:rsid w:val="00355736"/>
    <w:rsid w:val="00356897"/>
    <w:rsid w:val="003616C3"/>
    <w:rsid w:val="00363E58"/>
    <w:rsid w:val="00365040"/>
    <w:rsid w:val="00365A52"/>
    <w:rsid w:val="00365C29"/>
    <w:rsid w:val="003673D1"/>
    <w:rsid w:val="00367E60"/>
    <w:rsid w:val="003701F5"/>
    <w:rsid w:val="003717CC"/>
    <w:rsid w:val="00371B3D"/>
    <w:rsid w:val="003803FB"/>
    <w:rsid w:val="003805BC"/>
    <w:rsid w:val="00380755"/>
    <w:rsid w:val="00382F68"/>
    <w:rsid w:val="003831C1"/>
    <w:rsid w:val="00387564"/>
    <w:rsid w:val="003933AD"/>
    <w:rsid w:val="0039567D"/>
    <w:rsid w:val="003958D6"/>
    <w:rsid w:val="00396905"/>
    <w:rsid w:val="00396EC7"/>
    <w:rsid w:val="003A06AA"/>
    <w:rsid w:val="003A100F"/>
    <w:rsid w:val="003A3EDE"/>
    <w:rsid w:val="003A514A"/>
    <w:rsid w:val="003A58E7"/>
    <w:rsid w:val="003A5B7A"/>
    <w:rsid w:val="003B3594"/>
    <w:rsid w:val="003B3768"/>
    <w:rsid w:val="003B503D"/>
    <w:rsid w:val="003B6FD0"/>
    <w:rsid w:val="003C525D"/>
    <w:rsid w:val="003D007B"/>
    <w:rsid w:val="003D2A4D"/>
    <w:rsid w:val="003D2F3F"/>
    <w:rsid w:val="003D4F45"/>
    <w:rsid w:val="003D72CD"/>
    <w:rsid w:val="003E2734"/>
    <w:rsid w:val="003F2157"/>
    <w:rsid w:val="003F41DD"/>
    <w:rsid w:val="003F4D73"/>
    <w:rsid w:val="00400987"/>
    <w:rsid w:val="004022A6"/>
    <w:rsid w:val="004028CA"/>
    <w:rsid w:val="00402AF8"/>
    <w:rsid w:val="004032EA"/>
    <w:rsid w:val="00403A81"/>
    <w:rsid w:val="00405586"/>
    <w:rsid w:val="0040701D"/>
    <w:rsid w:val="00411023"/>
    <w:rsid w:val="004114B7"/>
    <w:rsid w:val="00413329"/>
    <w:rsid w:val="0042165C"/>
    <w:rsid w:val="00422DB3"/>
    <w:rsid w:val="0042390B"/>
    <w:rsid w:val="004239B4"/>
    <w:rsid w:val="00426048"/>
    <w:rsid w:val="00426E7B"/>
    <w:rsid w:val="00427C26"/>
    <w:rsid w:val="00430036"/>
    <w:rsid w:val="00432931"/>
    <w:rsid w:val="004339BB"/>
    <w:rsid w:val="00441421"/>
    <w:rsid w:val="00441553"/>
    <w:rsid w:val="004435F3"/>
    <w:rsid w:val="00444B34"/>
    <w:rsid w:val="00445ABF"/>
    <w:rsid w:val="00447D14"/>
    <w:rsid w:val="00450B8A"/>
    <w:rsid w:val="00453470"/>
    <w:rsid w:val="00453CD2"/>
    <w:rsid w:val="0045670D"/>
    <w:rsid w:val="00462AC5"/>
    <w:rsid w:val="00463D28"/>
    <w:rsid w:val="00464FA0"/>
    <w:rsid w:val="00467A13"/>
    <w:rsid w:val="00472209"/>
    <w:rsid w:val="00475BA3"/>
    <w:rsid w:val="004763A2"/>
    <w:rsid w:val="004773EA"/>
    <w:rsid w:val="004777CC"/>
    <w:rsid w:val="00477927"/>
    <w:rsid w:val="004807C8"/>
    <w:rsid w:val="0048113C"/>
    <w:rsid w:val="004817C4"/>
    <w:rsid w:val="004818D1"/>
    <w:rsid w:val="00482664"/>
    <w:rsid w:val="004827BF"/>
    <w:rsid w:val="00485C52"/>
    <w:rsid w:val="004864D7"/>
    <w:rsid w:val="004872CE"/>
    <w:rsid w:val="0048757F"/>
    <w:rsid w:val="00487F04"/>
    <w:rsid w:val="004A3330"/>
    <w:rsid w:val="004A3F5F"/>
    <w:rsid w:val="004A46A4"/>
    <w:rsid w:val="004B1C14"/>
    <w:rsid w:val="004B40FA"/>
    <w:rsid w:val="004B5546"/>
    <w:rsid w:val="004B5F1B"/>
    <w:rsid w:val="004B7C58"/>
    <w:rsid w:val="004C0203"/>
    <w:rsid w:val="004C0E76"/>
    <w:rsid w:val="004C3AAE"/>
    <w:rsid w:val="004C4094"/>
    <w:rsid w:val="004C5FD4"/>
    <w:rsid w:val="004C6FED"/>
    <w:rsid w:val="004C7EBB"/>
    <w:rsid w:val="004D0249"/>
    <w:rsid w:val="004D1271"/>
    <w:rsid w:val="004D2AFF"/>
    <w:rsid w:val="004D379D"/>
    <w:rsid w:val="004D3841"/>
    <w:rsid w:val="004D3A9E"/>
    <w:rsid w:val="004D72A4"/>
    <w:rsid w:val="004D7AC1"/>
    <w:rsid w:val="004E0843"/>
    <w:rsid w:val="004E08FD"/>
    <w:rsid w:val="004E1E8B"/>
    <w:rsid w:val="004E2915"/>
    <w:rsid w:val="004E5A9D"/>
    <w:rsid w:val="004E5CEB"/>
    <w:rsid w:val="004E7A1F"/>
    <w:rsid w:val="004F1E49"/>
    <w:rsid w:val="004F2C3B"/>
    <w:rsid w:val="004F3226"/>
    <w:rsid w:val="004F4156"/>
    <w:rsid w:val="004F629B"/>
    <w:rsid w:val="004F72A9"/>
    <w:rsid w:val="004F7BC0"/>
    <w:rsid w:val="00501A19"/>
    <w:rsid w:val="005024DF"/>
    <w:rsid w:val="00506CD3"/>
    <w:rsid w:val="00512CF2"/>
    <w:rsid w:val="00513B05"/>
    <w:rsid w:val="0051693B"/>
    <w:rsid w:val="00517509"/>
    <w:rsid w:val="005206B5"/>
    <w:rsid w:val="00521885"/>
    <w:rsid w:val="00527D41"/>
    <w:rsid w:val="0053015F"/>
    <w:rsid w:val="00530F96"/>
    <w:rsid w:val="0053220B"/>
    <w:rsid w:val="00533438"/>
    <w:rsid w:val="0053563C"/>
    <w:rsid w:val="005362A7"/>
    <w:rsid w:val="005366F2"/>
    <w:rsid w:val="005372CB"/>
    <w:rsid w:val="0053757E"/>
    <w:rsid w:val="00542D43"/>
    <w:rsid w:val="00543AC4"/>
    <w:rsid w:val="00544CA3"/>
    <w:rsid w:val="00545085"/>
    <w:rsid w:val="0054613E"/>
    <w:rsid w:val="005465C5"/>
    <w:rsid w:val="00551002"/>
    <w:rsid w:val="00553931"/>
    <w:rsid w:val="00556F62"/>
    <w:rsid w:val="00561AF2"/>
    <w:rsid w:val="00562032"/>
    <w:rsid w:val="00566EC8"/>
    <w:rsid w:val="00567768"/>
    <w:rsid w:val="00572A1B"/>
    <w:rsid w:val="00572C57"/>
    <w:rsid w:val="00573B4F"/>
    <w:rsid w:val="00573DA1"/>
    <w:rsid w:val="00574C9A"/>
    <w:rsid w:val="00575144"/>
    <w:rsid w:val="00581126"/>
    <w:rsid w:val="0058197F"/>
    <w:rsid w:val="00582066"/>
    <w:rsid w:val="00583A17"/>
    <w:rsid w:val="00583D75"/>
    <w:rsid w:val="00586CC5"/>
    <w:rsid w:val="00592CEF"/>
    <w:rsid w:val="00593210"/>
    <w:rsid w:val="005943E3"/>
    <w:rsid w:val="005962AD"/>
    <w:rsid w:val="005A07FC"/>
    <w:rsid w:val="005A0C3B"/>
    <w:rsid w:val="005A1EE3"/>
    <w:rsid w:val="005A44E7"/>
    <w:rsid w:val="005A4F13"/>
    <w:rsid w:val="005A580F"/>
    <w:rsid w:val="005B1E11"/>
    <w:rsid w:val="005B2719"/>
    <w:rsid w:val="005B37D2"/>
    <w:rsid w:val="005B5D00"/>
    <w:rsid w:val="005B7CFE"/>
    <w:rsid w:val="005C0CDC"/>
    <w:rsid w:val="005C198B"/>
    <w:rsid w:val="005C51E9"/>
    <w:rsid w:val="005D4EA2"/>
    <w:rsid w:val="005D598D"/>
    <w:rsid w:val="005D7B3B"/>
    <w:rsid w:val="005E3E8E"/>
    <w:rsid w:val="005E46BA"/>
    <w:rsid w:val="005E53F4"/>
    <w:rsid w:val="005E679A"/>
    <w:rsid w:val="005F5130"/>
    <w:rsid w:val="005F5686"/>
    <w:rsid w:val="00601996"/>
    <w:rsid w:val="00606FB4"/>
    <w:rsid w:val="00607064"/>
    <w:rsid w:val="00607ADD"/>
    <w:rsid w:val="00610418"/>
    <w:rsid w:val="006117C6"/>
    <w:rsid w:val="00612161"/>
    <w:rsid w:val="00613791"/>
    <w:rsid w:val="00614C8C"/>
    <w:rsid w:val="006210C2"/>
    <w:rsid w:val="00624757"/>
    <w:rsid w:val="00625306"/>
    <w:rsid w:val="00625DD1"/>
    <w:rsid w:val="00626CCF"/>
    <w:rsid w:val="0062718F"/>
    <w:rsid w:val="0062758A"/>
    <w:rsid w:val="006301B8"/>
    <w:rsid w:val="00630F7B"/>
    <w:rsid w:val="00631D21"/>
    <w:rsid w:val="006320EA"/>
    <w:rsid w:val="00635B98"/>
    <w:rsid w:val="00637D60"/>
    <w:rsid w:val="00641AA4"/>
    <w:rsid w:val="00643AF5"/>
    <w:rsid w:val="0064425C"/>
    <w:rsid w:val="00644E23"/>
    <w:rsid w:val="00652866"/>
    <w:rsid w:val="006538C6"/>
    <w:rsid w:val="00654298"/>
    <w:rsid w:val="00660550"/>
    <w:rsid w:val="00660E2E"/>
    <w:rsid w:val="006647EF"/>
    <w:rsid w:val="00666686"/>
    <w:rsid w:val="00667A5F"/>
    <w:rsid w:val="00671B2E"/>
    <w:rsid w:val="00671B71"/>
    <w:rsid w:val="0067361C"/>
    <w:rsid w:val="00675707"/>
    <w:rsid w:val="00676CB6"/>
    <w:rsid w:val="00681099"/>
    <w:rsid w:val="006811CD"/>
    <w:rsid w:val="0068360B"/>
    <w:rsid w:val="00683F33"/>
    <w:rsid w:val="00686E5F"/>
    <w:rsid w:val="00686F28"/>
    <w:rsid w:val="006870F6"/>
    <w:rsid w:val="00691CC0"/>
    <w:rsid w:val="00692C03"/>
    <w:rsid w:val="00693658"/>
    <w:rsid w:val="006949B0"/>
    <w:rsid w:val="006959A6"/>
    <w:rsid w:val="006B0397"/>
    <w:rsid w:val="006B0A0A"/>
    <w:rsid w:val="006B0BAF"/>
    <w:rsid w:val="006B4B9E"/>
    <w:rsid w:val="006B6FB9"/>
    <w:rsid w:val="006B7434"/>
    <w:rsid w:val="006C0A40"/>
    <w:rsid w:val="006C0B59"/>
    <w:rsid w:val="006C16E9"/>
    <w:rsid w:val="006C2732"/>
    <w:rsid w:val="006C4580"/>
    <w:rsid w:val="006C4AB6"/>
    <w:rsid w:val="006C50F3"/>
    <w:rsid w:val="006C571C"/>
    <w:rsid w:val="006C5DD5"/>
    <w:rsid w:val="006C75DC"/>
    <w:rsid w:val="006D116F"/>
    <w:rsid w:val="006D12DD"/>
    <w:rsid w:val="006D2270"/>
    <w:rsid w:val="006D404E"/>
    <w:rsid w:val="006D55EC"/>
    <w:rsid w:val="006D7474"/>
    <w:rsid w:val="006E34DE"/>
    <w:rsid w:val="006E63FD"/>
    <w:rsid w:val="006F2006"/>
    <w:rsid w:val="006F4573"/>
    <w:rsid w:val="006F4656"/>
    <w:rsid w:val="006F5687"/>
    <w:rsid w:val="0070002D"/>
    <w:rsid w:val="00700264"/>
    <w:rsid w:val="0070203B"/>
    <w:rsid w:val="00705343"/>
    <w:rsid w:val="00705E67"/>
    <w:rsid w:val="00711172"/>
    <w:rsid w:val="0071276C"/>
    <w:rsid w:val="007129CB"/>
    <w:rsid w:val="00716BE8"/>
    <w:rsid w:val="00717A91"/>
    <w:rsid w:val="00721155"/>
    <w:rsid w:val="00722A69"/>
    <w:rsid w:val="00723E08"/>
    <w:rsid w:val="00724BC4"/>
    <w:rsid w:val="007250EC"/>
    <w:rsid w:val="0073047F"/>
    <w:rsid w:val="00732DD1"/>
    <w:rsid w:val="007350FC"/>
    <w:rsid w:val="00740A0F"/>
    <w:rsid w:val="00743348"/>
    <w:rsid w:val="00744AA8"/>
    <w:rsid w:val="00747543"/>
    <w:rsid w:val="00750EB5"/>
    <w:rsid w:val="00750F02"/>
    <w:rsid w:val="007534B4"/>
    <w:rsid w:val="00753B65"/>
    <w:rsid w:val="00753CAB"/>
    <w:rsid w:val="00753EE3"/>
    <w:rsid w:val="007609B5"/>
    <w:rsid w:val="00761761"/>
    <w:rsid w:val="00763401"/>
    <w:rsid w:val="007641AC"/>
    <w:rsid w:val="00775911"/>
    <w:rsid w:val="00775ADF"/>
    <w:rsid w:val="00776BDF"/>
    <w:rsid w:val="00783AE6"/>
    <w:rsid w:val="00783DCB"/>
    <w:rsid w:val="007841D9"/>
    <w:rsid w:val="00784DF0"/>
    <w:rsid w:val="00790A09"/>
    <w:rsid w:val="0079126C"/>
    <w:rsid w:val="00792F19"/>
    <w:rsid w:val="00793CE6"/>
    <w:rsid w:val="00793FBE"/>
    <w:rsid w:val="007A2A99"/>
    <w:rsid w:val="007B17A0"/>
    <w:rsid w:val="007B5442"/>
    <w:rsid w:val="007B5618"/>
    <w:rsid w:val="007B5978"/>
    <w:rsid w:val="007B5BE7"/>
    <w:rsid w:val="007B6ECC"/>
    <w:rsid w:val="007C03C1"/>
    <w:rsid w:val="007C153B"/>
    <w:rsid w:val="007C1973"/>
    <w:rsid w:val="007C2546"/>
    <w:rsid w:val="007C46CF"/>
    <w:rsid w:val="007C7010"/>
    <w:rsid w:val="007C7893"/>
    <w:rsid w:val="007D2968"/>
    <w:rsid w:val="007D35D9"/>
    <w:rsid w:val="007D637D"/>
    <w:rsid w:val="007D67D0"/>
    <w:rsid w:val="007E0A3C"/>
    <w:rsid w:val="007E0D88"/>
    <w:rsid w:val="007E6C8A"/>
    <w:rsid w:val="007F07A3"/>
    <w:rsid w:val="007F215A"/>
    <w:rsid w:val="007F2FA9"/>
    <w:rsid w:val="007F37C7"/>
    <w:rsid w:val="007F3900"/>
    <w:rsid w:val="007F6EA0"/>
    <w:rsid w:val="00800002"/>
    <w:rsid w:val="008003D1"/>
    <w:rsid w:val="00801DCA"/>
    <w:rsid w:val="00804FE8"/>
    <w:rsid w:val="0080663B"/>
    <w:rsid w:val="00807620"/>
    <w:rsid w:val="00811242"/>
    <w:rsid w:val="008114F9"/>
    <w:rsid w:val="00813CCF"/>
    <w:rsid w:val="0081476C"/>
    <w:rsid w:val="00814AF7"/>
    <w:rsid w:val="0081663A"/>
    <w:rsid w:val="008167A7"/>
    <w:rsid w:val="00823A64"/>
    <w:rsid w:val="00825A9A"/>
    <w:rsid w:val="00826647"/>
    <w:rsid w:val="00826CD5"/>
    <w:rsid w:val="0082789F"/>
    <w:rsid w:val="008304AE"/>
    <w:rsid w:val="00830DAF"/>
    <w:rsid w:val="0083227C"/>
    <w:rsid w:val="0083243F"/>
    <w:rsid w:val="00833102"/>
    <w:rsid w:val="00833E80"/>
    <w:rsid w:val="00834ACE"/>
    <w:rsid w:val="00836437"/>
    <w:rsid w:val="00840A09"/>
    <w:rsid w:val="0084151E"/>
    <w:rsid w:val="00841F3D"/>
    <w:rsid w:val="0085222D"/>
    <w:rsid w:val="008549BB"/>
    <w:rsid w:val="008569E8"/>
    <w:rsid w:val="00856A21"/>
    <w:rsid w:val="00857525"/>
    <w:rsid w:val="00864EE1"/>
    <w:rsid w:val="008665DB"/>
    <w:rsid w:val="008707D9"/>
    <w:rsid w:val="00870D2E"/>
    <w:rsid w:val="00870EE8"/>
    <w:rsid w:val="00872F3B"/>
    <w:rsid w:val="00874690"/>
    <w:rsid w:val="00875328"/>
    <w:rsid w:val="00880AAC"/>
    <w:rsid w:val="00881DEA"/>
    <w:rsid w:val="008823DC"/>
    <w:rsid w:val="008829DB"/>
    <w:rsid w:val="00883B81"/>
    <w:rsid w:val="00884604"/>
    <w:rsid w:val="00884A16"/>
    <w:rsid w:val="008863D7"/>
    <w:rsid w:val="00890A39"/>
    <w:rsid w:val="00891A61"/>
    <w:rsid w:val="00892789"/>
    <w:rsid w:val="00892AA9"/>
    <w:rsid w:val="0089390C"/>
    <w:rsid w:val="008A0327"/>
    <w:rsid w:val="008A2AD0"/>
    <w:rsid w:val="008B188A"/>
    <w:rsid w:val="008B7099"/>
    <w:rsid w:val="008C0252"/>
    <w:rsid w:val="008C1AB8"/>
    <w:rsid w:val="008C3E4B"/>
    <w:rsid w:val="008C7333"/>
    <w:rsid w:val="008D127B"/>
    <w:rsid w:val="008D1CDC"/>
    <w:rsid w:val="008D2238"/>
    <w:rsid w:val="008D27E6"/>
    <w:rsid w:val="008D2D4A"/>
    <w:rsid w:val="008D5062"/>
    <w:rsid w:val="008D5C53"/>
    <w:rsid w:val="008D5D6E"/>
    <w:rsid w:val="008E12ED"/>
    <w:rsid w:val="008E7AFA"/>
    <w:rsid w:val="008F00D4"/>
    <w:rsid w:val="008F047D"/>
    <w:rsid w:val="008F45C1"/>
    <w:rsid w:val="008F54AB"/>
    <w:rsid w:val="008F58B0"/>
    <w:rsid w:val="008F620B"/>
    <w:rsid w:val="009029DD"/>
    <w:rsid w:val="00903D36"/>
    <w:rsid w:val="00904B10"/>
    <w:rsid w:val="00911733"/>
    <w:rsid w:val="00911C3D"/>
    <w:rsid w:val="009147FE"/>
    <w:rsid w:val="00917286"/>
    <w:rsid w:val="00917658"/>
    <w:rsid w:val="00917BCC"/>
    <w:rsid w:val="00925809"/>
    <w:rsid w:val="00927D39"/>
    <w:rsid w:val="00930832"/>
    <w:rsid w:val="00931609"/>
    <w:rsid w:val="00931ECC"/>
    <w:rsid w:val="0093498A"/>
    <w:rsid w:val="00936240"/>
    <w:rsid w:val="00943B5A"/>
    <w:rsid w:val="00945B4A"/>
    <w:rsid w:val="00945B5D"/>
    <w:rsid w:val="00945FB3"/>
    <w:rsid w:val="009465A1"/>
    <w:rsid w:val="009516A4"/>
    <w:rsid w:val="00951D79"/>
    <w:rsid w:val="009544BF"/>
    <w:rsid w:val="00954AFF"/>
    <w:rsid w:val="009573F9"/>
    <w:rsid w:val="00960ED3"/>
    <w:rsid w:val="00972188"/>
    <w:rsid w:val="0097574B"/>
    <w:rsid w:val="00975FBA"/>
    <w:rsid w:val="00977481"/>
    <w:rsid w:val="00977E8D"/>
    <w:rsid w:val="00985192"/>
    <w:rsid w:val="009858B0"/>
    <w:rsid w:val="00990F70"/>
    <w:rsid w:val="009914D7"/>
    <w:rsid w:val="00991BC6"/>
    <w:rsid w:val="00993A1A"/>
    <w:rsid w:val="0099498B"/>
    <w:rsid w:val="00994CEA"/>
    <w:rsid w:val="00994D9A"/>
    <w:rsid w:val="00996257"/>
    <w:rsid w:val="009A34F8"/>
    <w:rsid w:val="009A39FA"/>
    <w:rsid w:val="009A67B2"/>
    <w:rsid w:val="009B5211"/>
    <w:rsid w:val="009B635A"/>
    <w:rsid w:val="009B6ED5"/>
    <w:rsid w:val="009C2EF0"/>
    <w:rsid w:val="009C451B"/>
    <w:rsid w:val="009C4582"/>
    <w:rsid w:val="009C6587"/>
    <w:rsid w:val="009D2392"/>
    <w:rsid w:val="009D6536"/>
    <w:rsid w:val="009D7343"/>
    <w:rsid w:val="009D7BED"/>
    <w:rsid w:val="009E0A15"/>
    <w:rsid w:val="009E1231"/>
    <w:rsid w:val="009E1F2E"/>
    <w:rsid w:val="009E33F6"/>
    <w:rsid w:val="009E5556"/>
    <w:rsid w:val="009E5A74"/>
    <w:rsid w:val="009F0A4E"/>
    <w:rsid w:val="009F164D"/>
    <w:rsid w:val="009F23B6"/>
    <w:rsid w:val="009F3FF3"/>
    <w:rsid w:val="009F55E1"/>
    <w:rsid w:val="009F6595"/>
    <w:rsid w:val="009F6F37"/>
    <w:rsid w:val="009F7E5B"/>
    <w:rsid w:val="00A00C8C"/>
    <w:rsid w:val="00A00D87"/>
    <w:rsid w:val="00A03026"/>
    <w:rsid w:val="00A040EB"/>
    <w:rsid w:val="00A058FE"/>
    <w:rsid w:val="00A05D92"/>
    <w:rsid w:val="00A109AC"/>
    <w:rsid w:val="00A13ECC"/>
    <w:rsid w:val="00A21843"/>
    <w:rsid w:val="00A24FF5"/>
    <w:rsid w:val="00A262B5"/>
    <w:rsid w:val="00A278C2"/>
    <w:rsid w:val="00A32640"/>
    <w:rsid w:val="00A363C7"/>
    <w:rsid w:val="00A40080"/>
    <w:rsid w:val="00A52EC7"/>
    <w:rsid w:val="00A52F0A"/>
    <w:rsid w:val="00A5415A"/>
    <w:rsid w:val="00A6084E"/>
    <w:rsid w:val="00A60A04"/>
    <w:rsid w:val="00A646F6"/>
    <w:rsid w:val="00A66AC0"/>
    <w:rsid w:val="00A71314"/>
    <w:rsid w:val="00A72F62"/>
    <w:rsid w:val="00A752B1"/>
    <w:rsid w:val="00A80C84"/>
    <w:rsid w:val="00A82964"/>
    <w:rsid w:val="00A83193"/>
    <w:rsid w:val="00A85B32"/>
    <w:rsid w:val="00A867DE"/>
    <w:rsid w:val="00A8765E"/>
    <w:rsid w:val="00A876A7"/>
    <w:rsid w:val="00A90DD4"/>
    <w:rsid w:val="00A91F74"/>
    <w:rsid w:val="00A925E9"/>
    <w:rsid w:val="00A92B39"/>
    <w:rsid w:val="00A92D8E"/>
    <w:rsid w:val="00A93203"/>
    <w:rsid w:val="00A951FB"/>
    <w:rsid w:val="00A95DA3"/>
    <w:rsid w:val="00A96852"/>
    <w:rsid w:val="00A97B08"/>
    <w:rsid w:val="00AA4ADB"/>
    <w:rsid w:val="00AA4EF2"/>
    <w:rsid w:val="00AA6348"/>
    <w:rsid w:val="00AA688E"/>
    <w:rsid w:val="00AA736D"/>
    <w:rsid w:val="00AB1F2E"/>
    <w:rsid w:val="00AB437C"/>
    <w:rsid w:val="00AC115E"/>
    <w:rsid w:val="00AC31D0"/>
    <w:rsid w:val="00AC5190"/>
    <w:rsid w:val="00AC66C6"/>
    <w:rsid w:val="00AC776E"/>
    <w:rsid w:val="00AD1049"/>
    <w:rsid w:val="00AD1805"/>
    <w:rsid w:val="00AD3D7A"/>
    <w:rsid w:val="00AD53D5"/>
    <w:rsid w:val="00AD6580"/>
    <w:rsid w:val="00AE3AB0"/>
    <w:rsid w:val="00AE3B46"/>
    <w:rsid w:val="00AE3DE3"/>
    <w:rsid w:val="00AE5FC6"/>
    <w:rsid w:val="00AF2FE9"/>
    <w:rsid w:val="00AF3ED7"/>
    <w:rsid w:val="00AF539E"/>
    <w:rsid w:val="00B00AEB"/>
    <w:rsid w:val="00B00F72"/>
    <w:rsid w:val="00B078FE"/>
    <w:rsid w:val="00B14532"/>
    <w:rsid w:val="00B16CA0"/>
    <w:rsid w:val="00B200D7"/>
    <w:rsid w:val="00B21BD1"/>
    <w:rsid w:val="00B2482A"/>
    <w:rsid w:val="00B30951"/>
    <w:rsid w:val="00B30F52"/>
    <w:rsid w:val="00B34FF4"/>
    <w:rsid w:val="00B3632A"/>
    <w:rsid w:val="00B368B7"/>
    <w:rsid w:val="00B40334"/>
    <w:rsid w:val="00B44D38"/>
    <w:rsid w:val="00B46AB8"/>
    <w:rsid w:val="00B5287D"/>
    <w:rsid w:val="00B544BC"/>
    <w:rsid w:val="00B54E23"/>
    <w:rsid w:val="00B61677"/>
    <w:rsid w:val="00B62E22"/>
    <w:rsid w:val="00B63835"/>
    <w:rsid w:val="00B63DFC"/>
    <w:rsid w:val="00B641FF"/>
    <w:rsid w:val="00B65350"/>
    <w:rsid w:val="00B667DF"/>
    <w:rsid w:val="00B673C2"/>
    <w:rsid w:val="00B67964"/>
    <w:rsid w:val="00B74F8F"/>
    <w:rsid w:val="00B753D0"/>
    <w:rsid w:val="00B75C1E"/>
    <w:rsid w:val="00B76DF8"/>
    <w:rsid w:val="00B77415"/>
    <w:rsid w:val="00B77C3E"/>
    <w:rsid w:val="00B801F3"/>
    <w:rsid w:val="00B815F5"/>
    <w:rsid w:val="00B81AE1"/>
    <w:rsid w:val="00B81B79"/>
    <w:rsid w:val="00B829AA"/>
    <w:rsid w:val="00B82CE1"/>
    <w:rsid w:val="00B84BC7"/>
    <w:rsid w:val="00B861D3"/>
    <w:rsid w:val="00B90211"/>
    <w:rsid w:val="00B90F47"/>
    <w:rsid w:val="00B91B97"/>
    <w:rsid w:val="00B96D3D"/>
    <w:rsid w:val="00BA042F"/>
    <w:rsid w:val="00BA1834"/>
    <w:rsid w:val="00BA2F5C"/>
    <w:rsid w:val="00BA3466"/>
    <w:rsid w:val="00BA3AD4"/>
    <w:rsid w:val="00BA3BA8"/>
    <w:rsid w:val="00BA4191"/>
    <w:rsid w:val="00BA7056"/>
    <w:rsid w:val="00BA7ADB"/>
    <w:rsid w:val="00BB1101"/>
    <w:rsid w:val="00BB5F21"/>
    <w:rsid w:val="00BB6FC1"/>
    <w:rsid w:val="00BB7127"/>
    <w:rsid w:val="00BB76DC"/>
    <w:rsid w:val="00BC0173"/>
    <w:rsid w:val="00BC094F"/>
    <w:rsid w:val="00BC147F"/>
    <w:rsid w:val="00BC17AC"/>
    <w:rsid w:val="00BC5363"/>
    <w:rsid w:val="00BC7756"/>
    <w:rsid w:val="00BD1F70"/>
    <w:rsid w:val="00BD3ED0"/>
    <w:rsid w:val="00BD5542"/>
    <w:rsid w:val="00BE0820"/>
    <w:rsid w:val="00BE41F4"/>
    <w:rsid w:val="00BE4472"/>
    <w:rsid w:val="00BE5774"/>
    <w:rsid w:val="00BE63E4"/>
    <w:rsid w:val="00BE750C"/>
    <w:rsid w:val="00BF0092"/>
    <w:rsid w:val="00BF1397"/>
    <w:rsid w:val="00BF20F4"/>
    <w:rsid w:val="00BF3E5D"/>
    <w:rsid w:val="00BF46EB"/>
    <w:rsid w:val="00BF5280"/>
    <w:rsid w:val="00BF532E"/>
    <w:rsid w:val="00BF55FA"/>
    <w:rsid w:val="00BF5A2A"/>
    <w:rsid w:val="00C0031F"/>
    <w:rsid w:val="00C05651"/>
    <w:rsid w:val="00C06534"/>
    <w:rsid w:val="00C07394"/>
    <w:rsid w:val="00C12099"/>
    <w:rsid w:val="00C1324E"/>
    <w:rsid w:val="00C140AD"/>
    <w:rsid w:val="00C173BD"/>
    <w:rsid w:val="00C1751C"/>
    <w:rsid w:val="00C17762"/>
    <w:rsid w:val="00C17ED2"/>
    <w:rsid w:val="00C23221"/>
    <w:rsid w:val="00C23447"/>
    <w:rsid w:val="00C235D1"/>
    <w:rsid w:val="00C236BE"/>
    <w:rsid w:val="00C25277"/>
    <w:rsid w:val="00C27969"/>
    <w:rsid w:val="00C32E33"/>
    <w:rsid w:val="00C35046"/>
    <w:rsid w:val="00C37CED"/>
    <w:rsid w:val="00C41A92"/>
    <w:rsid w:val="00C427D2"/>
    <w:rsid w:val="00C42D7A"/>
    <w:rsid w:val="00C43E78"/>
    <w:rsid w:val="00C43F62"/>
    <w:rsid w:val="00C4598E"/>
    <w:rsid w:val="00C46C60"/>
    <w:rsid w:val="00C507B8"/>
    <w:rsid w:val="00C52A7F"/>
    <w:rsid w:val="00C52ABC"/>
    <w:rsid w:val="00C53FF1"/>
    <w:rsid w:val="00C54CDA"/>
    <w:rsid w:val="00C55709"/>
    <w:rsid w:val="00C557A9"/>
    <w:rsid w:val="00C60540"/>
    <w:rsid w:val="00C60AFE"/>
    <w:rsid w:val="00C6157A"/>
    <w:rsid w:val="00C63B90"/>
    <w:rsid w:val="00C658C0"/>
    <w:rsid w:val="00C675EE"/>
    <w:rsid w:val="00C67963"/>
    <w:rsid w:val="00C70C4D"/>
    <w:rsid w:val="00C73FFE"/>
    <w:rsid w:val="00C74157"/>
    <w:rsid w:val="00C75C4F"/>
    <w:rsid w:val="00C76711"/>
    <w:rsid w:val="00C8052F"/>
    <w:rsid w:val="00C817AD"/>
    <w:rsid w:val="00C82AB3"/>
    <w:rsid w:val="00C918A9"/>
    <w:rsid w:val="00C92F49"/>
    <w:rsid w:val="00C942D5"/>
    <w:rsid w:val="00C94F54"/>
    <w:rsid w:val="00C95400"/>
    <w:rsid w:val="00CA06B1"/>
    <w:rsid w:val="00CA0E1A"/>
    <w:rsid w:val="00CA584A"/>
    <w:rsid w:val="00CB01AA"/>
    <w:rsid w:val="00CB1C8C"/>
    <w:rsid w:val="00CB294D"/>
    <w:rsid w:val="00CB339C"/>
    <w:rsid w:val="00CB3CE6"/>
    <w:rsid w:val="00CB717C"/>
    <w:rsid w:val="00CC13A9"/>
    <w:rsid w:val="00CC5526"/>
    <w:rsid w:val="00CC552A"/>
    <w:rsid w:val="00CC7249"/>
    <w:rsid w:val="00CC792C"/>
    <w:rsid w:val="00CD0612"/>
    <w:rsid w:val="00CD1706"/>
    <w:rsid w:val="00CD1A4E"/>
    <w:rsid w:val="00CD29DF"/>
    <w:rsid w:val="00CD73E4"/>
    <w:rsid w:val="00CE1CC7"/>
    <w:rsid w:val="00CE5CF7"/>
    <w:rsid w:val="00CF6E0F"/>
    <w:rsid w:val="00D00E95"/>
    <w:rsid w:val="00D044CE"/>
    <w:rsid w:val="00D10BA7"/>
    <w:rsid w:val="00D11BF9"/>
    <w:rsid w:val="00D14245"/>
    <w:rsid w:val="00D1530E"/>
    <w:rsid w:val="00D17959"/>
    <w:rsid w:val="00D206B6"/>
    <w:rsid w:val="00D22754"/>
    <w:rsid w:val="00D231BD"/>
    <w:rsid w:val="00D262C7"/>
    <w:rsid w:val="00D31652"/>
    <w:rsid w:val="00D32D22"/>
    <w:rsid w:val="00D32F6F"/>
    <w:rsid w:val="00D33389"/>
    <w:rsid w:val="00D33770"/>
    <w:rsid w:val="00D33DBD"/>
    <w:rsid w:val="00D34B49"/>
    <w:rsid w:val="00D355BC"/>
    <w:rsid w:val="00D36A5C"/>
    <w:rsid w:val="00D37769"/>
    <w:rsid w:val="00D412AA"/>
    <w:rsid w:val="00D415DA"/>
    <w:rsid w:val="00D43D39"/>
    <w:rsid w:val="00D43E35"/>
    <w:rsid w:val="00D4538E"/>
    <w:rsid w:val="00D47D49"/>
    <w:rsid w:val="00D51884"/>
    <w:rsid w:val="00D51C7A"/>
    <w:rsid w:val="00D532DB"/>
    <w:rsid w:val="00D554BF"/>
    <w:rsid w:val="00D57375"/>
    <w:rsid w:val="00D6135C"/>
    <w:rsid w:val="00D61E8C"/>
    <w:rsid w:val="00D661BF"/>
    <w:rsid w:val="00D677A3"/>
    <w:rsid w:val="00D72DDB"/>
    <w:rsid w:val="00D74724"/>
    <w:rsid w:val="00D751A4"/>
    <w:rsid w:val="00D76028"/>
    <w:rsid w:val="00D761FF"/>
    <w:rsid w:val="00D76414"/>
    <w:rsid w:val="00D77837"/>
    <w:rsid w:val="00D8030E"/>
    <w:rsid w:val="00D820AD"/>
    <w:rsid w:val="00D83822"/>
    <w:rsid w:val="00D83B27"/>
    <w:rsid w:val="00D84E9B"/>
    <w:rsid w:val="00D84EF1"/>
    <w:rsid w:val="00D9269F"/>
    <w:rsid w:val="00D9278C"/>
    <w:rsid w:val="00D93DA3"/>
    <w:rsid w:val="00D947BB"/>
    <w:rsid w:val="00D9600A"/>
    <w:rsid w:val="00D96484"/>
    <w:rsid w:val="00DA0F0D"/>
    <w:rsid w:val="00DA1A1A"/>
    <w:rsid w:val="00DA2DEC"/>
    <w:rsid w:val="00DA425D"/>
    <w:rsid w:val="00DA60B6"/>
    <w:rsid w:val="00DA6B9D"/>
    <w:rsid w:val="00DA7137"/>
    <w:rsid w:val="00DB29D3"/>
    <w:rsid w:val="00DB2A6F"/>
    <w:rsid w:val="00DB33A0"/>
    <w:rsid w:val="00DB3ED3"/>
    <w:rsid w:val="00DB4360"/>
    <w:rsid w:val="00DB4676"/>
    <w:rsid w:val="00DC34D5"/>
    <w:rsid w:val="00DC4E81"/>
    <w:rsid w:val="00DC5265"/>
    <w:rsid w:val="00DC7BD1"/>
    <w:rsid w:val="00DD1FA9"/>
    <w:rsid w:val="00DD38FB"/>
    <w:rsid w:val="00DD4080"/>
    <w:rsid w:val="00DD42BE"/>
    <w:rsid w:val="00DD5ECE"/>
    <w:rsid w:val="00DE02CA"/>
    <w:rsid w:val="00DE0584"/>
    <w:rsid w:val="00DE1A6F"/>
    <w:rsid w:val="00DE21B4"/>
    <w:rsid w:val="00DE2AC6"/>
    <w:rsid w:val="00DE2FAF"/>
    <w:rsid w:val="00DE33E0"/>
    <w:rsid w:val="00DE44E4"/>
    <w:rsid w:val="00DE6156"/>
    <w:rsid w:val="00DE7DA8"/>
    <w:rsid w:val="00DF058A"/>
    <w:rsid w:val="00DF0B70"/>
    <w:rsid w:val="00DF0DE1"/>
    <w:rsid w:val="00DF2234"/>
    <w:rsid w:val="00DF3B0C"/>
    <w:rsid w:val="00DF4BA2"/>
    <w:rsid w:val="00DF5921"/>
    <w:rsid w:val="00DF5B26"/>
    <w:rsid w:val="00E00CD2"/>
    <w:rsid w:val="00E018E1"/>
    <w:rsid w:val="00E02F89"/>
    <w:rsid w:val="00E04DF3"/>
    <w:rsid w:val="00E058CB"/>
    <w:rsid w:val="00E10469"/>
    <w:rsid w:val="00E12973"/>
    <w:rsid w:val="00E1340D"/>
    <w:rsid w:val="00E13812"/>
    <w:rsid w:val="00E13ED4"/>
    <w:rsid w:val="00E15E0B"/>
    <w:rsid w:val="00E16C8B"/>
    <w:rsid w:val="00E17DDE"/>
    <w:rsid w:val="00E21166"/>
    <w:rsid w:val="00E249FE"/>
    <w:rsid w:val="00E26A14"/>
    <w:rsid w:val="00E26C64"/>
    <w:rsid w:val="00E26FE2"/>
    <w:rsid w:val="00E27E32"/>
    <w:rsid w:val="00E33D4B"/>
    <w:rsid w:val="00E3622F"/>
    <w:rsid w:val="00E437D7"/>
    <w:rsid w:val="00E4563F"/>
    <w:rsid w:val="00E46974"/>
    <w:rsid w:val="00E47789"/>
    <w:rsid w:val="00E47BE4"/>
    <w:rsid w:val="00E51119"/>
    <w:rsid w:val="00E5241A"/>
    <w:rsid w:val="00E53943"/>
    <w:rsid w:val="00E55195"/>
    <w:rsid w:val="00E611B7"/>
    <w:rsid w:val="00E6202F"/>
    <w:rsid w:val="00E6260C"/>
    <w:rsid w:val="00E63C98"/>
    <w:rsid w:val="00E657EA"/>
    <w:rsid w:val="00E66049"/>
    <w:rsid w:val="00E66DC9"/>
    <w:rsid w:val="00E707EA"/>
    <w:rsid w:val="00E71811"/>
    <w:rsid w:val="00E73264"/>
    <w:rsid w:val="00E73DDB"/>
    <w:rsid w:val="00E74946"/>
    <w:rsid w:val="00E82103"/>
    <w:rsid w:val="00E85BF0"/>
    <w:rsid w:val="00E87040"/>
    <w:rsid w:val="00E87C3C"/>
    <w:rsid w:val="00E932D2"/>
    <w:rsid w:val="00E96645"/>
    <w:rsid w:val="00E96E81"/>
    <w:rsid w:val="00EA0983"/>
    <w:rsid w:val="00EA5125"/>
    <w:rsid w:val="00EA5B35"/>
    <w:rsid w:val="00EA7A0C"/>
    <w:rsid w:val="00EB0CA8"/>
    <w:rsid w:val="00EB14A0"/>
    <w:rsid w:val="00EB231E"/>
    <w:rsid w:val="00EB2D38"/>
    <w:rsid w:val="00EB628A"/>
    <w:rsid w:val="00EB71FE"/>
    <w:rsid w:val="00EC05D9"/>
    <w:rsid w:val="00EC1F19"/>
    <w:rsid w:val="00EC28E4"/>
    <w:rsid w:val="00ED1136"/>
    <w:rsid w:val="00ED32B3"/>
    <w:rsid w:val="00ED5831"/>
    <w:rsid w:val="00ED6A5C"/>
    <w:rsid w:val="00EE03B6"/>
    <w:rsid w:val="00EE1430"/>
    <w:rsid w:val="00EE32AC"/>
    <w:rsid w:val="00EE549F"/>
    <w:rsid w:val="00EF054A"/>
    <w:rsid w:val="00EF37B5"/>
    <w:rsid w:val="00EF4E19"/>
    <w:rsid w:val="00EF622C"/>
    <w:rsid w:val="00EF64A1"/>
    <w:rsid w:val="00EF7631"/>
    <w:rsid w:val="00F0018B"/>
    <w:rsid w:val="00F011A9"/>
    <w:rsid w:val="00F03435"/>
    <w:rsid w:val="00F04CCC"/>
    <w:rsid w:val="00F0631F"/>
    <w:rsid w:val="00F06758"/>
    <w:rsid w:val="00F138C1"/>
    <w:rsid w:val="00F13EAC"/>
    <w:rsid w:val="00F15084"/>
    <w:rsid w:val="00F16BCE"/>
    <w:rsid w:val="00F20574"/>
    <w:rsid w:val="00F20CD9"/>
    <w:rsid w:val="00F20FD8"/>
    <w:rsid w:val="00F22A0E"/>
    <w:rsid w:val="00F24BD9"/>
    <w:rsid w:val="00F258BC"/>
    <w:rsid w:val="00F274AA"/>
    <w:rsid w:val="00F311F8"/>
    <w:rsid w:val="00F322B1"/>
    <w:rsid w:val="00F32C62"/>
    <w:rsid w:val="00F343E0"/>
    <w:rsid w:val="00F34CE5"/>
    <w:rsid w:val="00F35133"/>
    <w:rsid w:val="00F3710E"/>
    <w:rsid w:val="00F408A2"/>
    <w:rsid w:val="00F42DC0"/>
    <w:rsid w:val="00F43915"/>
    <w:rsid w:val="00F47CF1"/>
    <w:rsid w:val="00F47D68"/>
    <w:rsid w:val="00F51546"/>
    <w:rsid w:val="00F52B38"/>
    <w:rsid w:val="00F53185"/>
    <w:rsid w:val="00F53219"/>
    <w:rsid w:val="00F55674"/>
    <w:rsid w:val="00F5641D"/>
    <w:rsid w:val="00F567CB"/>
    <w:rsid w:val="00F56D24"/>
    <w:rsid w:val="00F610A0"/>
    <w:rsid w:val="00F616C8"/>
    <w:rsid w:val="00F637E1"/>
    <w:rsid w:val="00F6440E"/>
    <w:rsid w:val="00F66640"/>
    <w:rsid w:val="00F70422"/>
    <w:rsid w:val="00F72D03"/>
    <w:rsid w:val="00F74C3B"/>
    <w:rsid w:val="00F80137"/>
    <w:rsid w:val="00F80E2E"/>
    <w:rsid w:val="00F80FDB"/>
    <w:rsid w:val="00F815BA"/>
    <w:rsid w:val="00F929AE"/>
    <w:rsid w:val="00F9408A"/>
    <w:rsid w:val="00F94D5D"/>
    <w:rsid w:val="00F95F14"/>
    <w:rsid w:val="00F96898"/>
    <w:rsid w:val="00FA0BF6"/>
    <w:rsid w:val="00FA23A9"/>
    <w:rsid w:val="00FA27D1"/>
    <w:rsid w:val="00FB1850"/>
    <w:rsid w:val="00FB22BD"/>
    <w:rsid w:val="00FB387D"/>
    <w:rsid w:val="00FB6671"/>
    <w:rsid w:val="00FB7339"/>
    <w:rsid w:val="00FC0688"/>
    <w:rsid w:val="00FC11B8"/>
    <w:rsid w:val="00FC3793"/>
    <w:rsid w:val="00FC5E5E"/>
    <w:rsid w:val="00FC6286"/>
    <w:rsid w:val="00FD07D5"/>
    <w:rsid w:val="00FD1326"/>
    <w:rsid w:val="00FE1222"/>
    <w:rsid w:val="00FE290B"/>
    <w:rsid w:val="00FE4634"/>
    <w:rsid w:val="00FF1CEE"/>
    <w:rsid w:val="00FF4B6F"/>
    <w:rsid w:val="00FF6FFB"/>
    <w:rsid w:val="00FF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518998"/>
  <w15:docId w15:val="{76D453DC-39E6-41D3-8C02-F1E371ED5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83803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qFormat/>
    <w:rsid w:val="00283803"/>
    <w:pPr>
      <w:keepNext/>
      <w:jc w:val="center"/>
      <w:outlineLvl w:val="0"/>
    </w:pPr>
    <w:rPr>
      <w:rFonts w:ascii="Angsana New" w:hAnsi="Angsana New" w:cs="Angsana New"/>
      <w:sz w:val="144"/>
      <w:szCs w:val="144"/>
    </w:rPr>
  </w:style>
  <w:style w:type="paragraph" w:styleId="2">
    <w:name w:val="heading 2"/>
    <w:basedOn w:val="a"/>
    <w:next w:val="a"/>
    <w:qFormat/>
    <w:rsid w:val="00283803"/>
    <w:pPr>
      <w:keepNext/>
      <w:outlineLvl w:val="1"/>
    </w:pPr>
    <w:rPr>
      <w:rFonts w:ascii="Angsana New" w:hAnsi="Angsana New" w:cs="Angsana New"/>
      <w:sz w:val="72"/>
      <w:szCs w:val="72"/>
    </w:rPr>
  </w:style>
  <w:style w:type="paragraph" w:styleId="3">
    <w:name w:val="heading 3"/>
    <w:basedOn w:val="a"/>
    <w:next w:val="a"/>
    <w:qFormat/>
    <w:rsid w:val="00283803"/>
    <w:pPr>
      <w:keepNext/>
      <w:jc w:val="center"/>
      <w:outlineLvl w:val="2"/>
    </w:pPr>
    <w:rPr>
      <w:rFonts w:ascii="Angsana New" w:hAnsi="Angsana New" w:cs="Angsana New"/>
      <w:sz w:val="96"/>
      <w:szCs w:val="96"/>
    </w:rPr>
  </w:style>
  <w:style w:type="paragraph" w:styleId="4">
    <w:name w:val="heading 4"/>
    <w:basedOn w:val="a"/>
    <w:next w:val="a"/>
    <w:qFormat/>
    <w:rsid w:val="00283803"/>
    <w:pPr>
      <w:keepNext/>
      <w:jc w:val="center"/>
      <w:outlineLvl w:val="3"/>
    </w:pPr>
    <w:rPr>
      <w:rFonts w:ascii="Angsana New" w:hAnsi="Angsana New" w:cs="Angsana New"/>
      <w:b/>
      <w:bCs/>
      <w:sz w:val="40"/>
      <w:szCs w:val="40"/>
      <w:u w:val="single"/>
    </w:rPr>
  </w:style>
  <w:style w:type="paragraph" w:styleId="5">
    <w:name w:val="heading 5"/>
    <w:basedOn w:val="a"/>
    <w:next w:val="a"/>
    <w:qFormat/>
    <w:rsid w:val="00283803"/>
    <w:pPr>
      <w:keepNext/>
      <w:jc w:val="center"/>
      <w:outlineLvl w:val="4"/>
    </w:pPr>
    <w:rPr>
      <w:rFonts w:ascii="Angsana New" w:hAnsi="Angsana New" w:cs="Angsana New"/>
      <w:sz w:val="72"/>
      <w:szCs w:val="72"/>
    </w:rPr>
  </w:style>
  <w:style w:type="paragraph" w:styleId="6">
    <w:name w:val="heading 6"/>
    <w:basedOn w:val="a"/>
    <w:next w:val="a"/>
    <w:qFormat/>
    <w:rsid w:val="00283803"/>
    <w:pPr>
      <w:keepNext/>
      <w:outlineLvl w:val="5"/>
    </w:pPr>
    <w:rPr>
      <w:rFonts w:ascii="Angsana New" w:hAnsi="Angsana New" w:cs="Angsana New"/>
      <w:sz w:val="48"/>
      <w:szCs w:val="48"/>
    </w:rPr>
  </w:style>
  <w:style w:type="paragraph" w:styleId="7">
    <w:name w:val="heading 7"/>
    <w:basedOn w:val="a"/>
    <w:next w:val="a"/>
    <w:qFormat/>
    <w:rsid w:val="00283803"/>
    <w:pPr>
      <w:keepNext/>
      <w:jc w:val="right"/>
      <w:outlineLvl w:val="6"/>
    </w:pPr>
    <w:rPr>
      <w:rFonts w:ascii="Angsana New" w:hAnsi="Angsana New" w:cs="Angsana New"/>
      <w:sz w:val="48"/>
      <w:szCs w:val="48"/>
    </w:rPr>
  </w:style>
  <w:style w:type="paragraph" w:styleId="8">
    <w:name w:val="heading 8"/>
    <w:basedOn w:val="a"/>
    <w:next w:val="a"/>
    <w:qFormat/>
    <w:rsid w:val="00283803"/>
    <w:pPr>
      <w:keepNext/>
      <w:jc w:val="center"/>
      <w:outlineLvl w:val="7"/>
    </w:pPr>
    <w:rPr>
      <w:rFonts w:ascii="Angsana New" w:hAnsi="Angsana New" w:cs="Angsana New"/>
      <w:sz w:val="130"/>
      <w:szCs w:val="1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3803"/>
    <w:rPr>
      <w:rFonts w:ascii="Angsana New" w:hAnsi="Angsana New" w:cs="Angsana New"/>
      <w:sz w:val="36"/>
      <w:szCs w:val="36"/>
    </w:rPr>
  </w:style>
  <w:style w:type="table" w:styleId="a5">
    <w:name w:val="Table Grid"/>
    <w:basedOn w:val="a1"/>
    <w:rsid w:val="003D0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3701F5"/>
    <w:rPr>
      <w:rFonts w:ascii="Tahoma" w:hAnsi="Tahoma" w:cs="Angsana New"/>
      <w:sz w:val="16"/>
      <w:szCs w:val="18"/>
    </w:rPr>
  </w:style>
  <w:style w:type="paragraph" w:styleId="a7">
    <w:name w:val="List Paragraph"/>
    <w:basedOn w:val="a"/>
    <w:uiPriority w:val="34"/>
    <w:qFormat/>
    <w:rsid w:val="008B188A"/>
    <w:pPr>
      <w:ind w:left="720"/>
    </w:pPr>
    <w:rPr>
      <w:rFonts w:cs="Angsana New"/>
      <w:szCs w:val="40"/>
    </w:rPr>
  </w:style>
  <w:style w:type="character" w:customStyle="1" w:styleId="a4">
    <w:name w:val="เนื้อความ อักขระ"/>
    <w:basedOn w:val="a0"/>
    <w:link w:val="a3"/>
    <w:rsid w:val="00371B3D"/>
    <w:rPr>
      <w:rFonts w:ascii="Angsana New" w:hAnsi="Angsana New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6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UN\My%20Documents\Doc2549\&#3591;&#3634;&#3609;&#3619;&#3634;&#3594;&#3585;&#3634;&#3619;\&#3588;&#3635;&#3626;&#3633;&#3656;&#3591;\&#3612;&#3585;&#3585;\&#3588;&#3635;&#3626;&#3633;&#3656;&#3591;&#3613;&#3638;&#3585;\&#3588;&#3635;&#3626;&#3633;&#3656;&#3591;&#3613;&#3638;&#3585;&#3611;&#3619;&#3632;&#3592;&#3635;&#3626;&#3633;&#3611;&#3604;&#3634;&#3627;&#3660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EE958-04AC-42DD-B2F8-D45C5E2E4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คำสั่งฝึกประจำสัปดาห์</Template>
  <TotalTime>76</TotalTime>
  <Pages>10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Taiwan .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Acer</cp:lastModifiedBy>
  <cp:revision>16</cp:revision>
  <cp:lastPrinted>2024-01-17T12:58:00Z</cp:lastPrinted>
  <dcterms:created xsi:type="dcterms:W3CDTF">2024-03-22T03:52:00Z</dcterms:created>
  <dcterms:modified xsi:type="dcterms:W3CDTF">2024-04-25T06:51:00Z</dcterms:modified>
</cp:coreProperties>
</file>